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9487B75" w14:textId="77777777" w:rsidR="0082470D" w:rsidRDefault="00B37EE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D8008C" wp14:editId="2D99CF9B">
                <wp:simplePos x="0" y="0"/>
                <wp:positionH relativeFrom="column">
                  <wp:posOffset>4768215</wp:posOffset>
                </wp:positionH>
                <wp:positionV relativeFrom="paragraph">
                  <wp:posOffset>-352425</wp:posOffset>
                </wp:positionV>
                <wp:extent cx="2191385" cy="1920240"/>
                <wp:effectExtent l="0" t="0" r="3175" b="3810"/>
                <wp:wrapNone/>
                <wp:docPr id="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B136" w14:textId="77777777" w:rsidR="00E43E09" w:rsidRPr="00E43E09" w:rsidRDefault="00E43E09" w:rsidP="00E43E09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E43E09">
                              <w:rPr>
                                <w:rFonts w:ascii="Century Gothic" w:hAnsi="Century Gothic"/>
                                <w:color w:val="FFFFFF" w:themeColor="background1"/>
                                <w:sz w:val="88"/>
                                <w:szCs w:val="88"/>
                              </w:rPr>
                              <w:t>What’s</w:t>
                            </w:r>
                          </w:p>
                          <w:p w14:paraId="6D75347D" w14:textId="77777777" w:rsidR="00E43E09" w:rsidRPr="00E43E09" w:rsidRDefault="00E43E09" w:rsidP="00E43E09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E43E09">
                              <w:rPr>
                                <w:rFonts w:ascii="Century Gothic" w:hAnsi="Century Gothic"/>
                                <w:color w:val="FFFFFF" w:themeColor="background1"/>
                                <w:sz w:val="88"/>
                                <w:szCs w:val="88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75.45pt;margin-top:-27.75pt;width:172.55pt;height:15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wn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" filled="f" stroked="f">
                <v:textbox>
                  <w:txbxContent>
                    <w:p w:rsidR="00E43E09" w:rsidRPr="00E43E09" w:rsidRDefault="00E43E09" w:rsidP="00E43E09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88"/>
                          <w:szCs w:val="88"/>
                        </w:rPr>
                      </w:pPr>
                      <w:r w:rsidRPr="00E43E09">
                        <w:rPr>
                          <w:rFonts w:ascii="Century Gothic" w:hAnsi="Century Gothic"/>
                          <w:color w:val="FFFFFF" w:themeColor="background1"/>
                          <w:sz w:val="88"/>
                          <w:szCs w:val="88"/>
                        </w:rPr>
                        <w:t>What’s</w:t>
                      </w:r>
                    </w:p>
                    <w:p w:rsidR="00E43E09" w:rsidRPr="00E43E09" w:rsidRDefault="00E43E09" w:rsidP="00E43E09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88"/>
                          <w:szCs w:val="88"/>
                        </w:rPr>
                      </w:pPr>
                      <w:r w:rsidRPr="00E43E09">
                        <w:rPr>
                          <w:rFonts w:ascii="Century Gothic" w:hAnsi="Century Gothic"/>
                          <w:color w:val="FFFFFF" w:themeColor="background1"/>
                          <w:sz w:val="88"/>
                          <w:szCs w:val="88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BE317F" wp14:editId="1B7D93DB">
                <wp:simplePos x="0" y="0"/>
                <wp:positionH relativeFrom="page">
                  <wp:posOffset>-177165</wp:posOffset>
                </wp:positionH>
                <wp:positionV relativeFrom="page">
                  <wp:posOffset>-111760</wp:posOffset>
                </wp:positionV>
                <wp:extent cx="8001000" cy="2847340"/>
                <wp:effectExtent l="3810" t="2540" r="0" b="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847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B4F45A" w14:textId="77777777" w:rsidR="0000112E" w:rsidRDefault="00E43E09" w:rsidP="00E43E09">
                            <w:pPr>
                              <w:pStyle w:val="Heading2"/>
                              <w:ind w:firstLine="5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4AFBD" wp14:editId="3906A4C0">
                                  <wp:extent cx="4532811" cy="1903095"/>
                                  <wp:effectExtent l="0" t="0" r="1270" b="1905"/>
                                  <wp:docPr id="10" name="Picture 10" descr="C:\Users\admin3\Pictures\KRK logo-LA-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3\Pictures\KRK logo-LA-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5402" cy="1908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-13.95pt;margin-top:-8.8pt;width:630pt;height:22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" fillcolor="#205867 [1608]" stroked="f" strokecolor="#4a7ebb" strokeweight="1.5pt">
                <v:shadow opacity="22938f" offset="0"/>
                <v:textbox inset=",7.2pt,,7.2pt">
                  <w:txbxContent>
                    <w:p w:rsidR="0000112E" w:rsidRDefault="00E43E09" w:rsidP="00E43E09">
                      <w:pPr>
                        <w:pStyle w:val="Heading2"/>
                        <w:ind w:firstLine="540"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67DDD0B" wp14:editId="5595F677">
                            <wp:extent cx="4532811" cy="1903095"/>
                            <wp:effectExtent l="0" t="0" r="1270" b="1905"/>
                            <wp:docPr id="10" name="Picture 10" descr="C:\Users\admin3\Pictures\KRK logo-LA-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3\Pictures\KRK logo-LA-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5402" cy="1908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CB50DE5" w14:textId="77777777" w:rsidR="0082470D" w:rsidRDefault="0082470D"/>
    <w:p w14:paraId="28E2F497" w14:textId="77777777" w:rsidR="0082470D" w:rsidRDefault="0082470D"/>
    <w:p w14:paraId="25CE1C00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6F14E8FD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103B2C92" w14:textId="77777777" w:rsidR="0082470D" w:rsidRDefault="00B37EE1" w:rsidP="0082470D">
      <w:pPr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9DED4F" wp14:editId="34A5D03F">
                <wp:simplePos x="0" y="0"/>
                <wp:positionH relativeFrom="column">
                  <wp:posOffset>156845</wp:posOffset>
                </wp:positionH>
                <wp:positionV relativeFrom="paragraph">
                  <wp:posOffset>150495</wp:posOffset>
                </wp:positionV>
                <wp:extent cx="3487420" cy="524510"/>
                <wp:effectExtent l="4445" t="1905" r="3810" b="0"/>
                <wp:wrapNone/>
                <wp:docPr id="3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E509" w14:textId="77777777" w:rsidR="00E43E09" w:rsidRPr="00E43E09" w:rsidRDefault="00FA73C8" w:rsidP="001435A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December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margin-left:12.35pt;margin-top:11.85pt;width:274.6pt;height:4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HmvAIAAMI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" filled="f" stroked="f">
                <v:textbox>
                  <w:txbxContent>
                    <w:p w:rsidR="00E43E09" w:rsidRPr="00E43E09" w:rsidRDefault="00FA73C8" w:rsidP="001435A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December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2C944" wp14:editId="2F602160">
                <wp:simplePos x="0" y="0"/>
                <wp:positionH relativeFrom="page">
                  <wp:posOffset>-177165</wp:posOffset>
                </wp:positionH>
                <wp:positionV relativeFrom="page">
                  <wp:posOffset>2482215</wp:posOffset>
                </wp:positionV>
                <wp:extent cx="8001000" cy="158750"/>
                <wp:effectExtent l="3810" t="0" r="0" b="0"/>
                <wp:wrapTight wrapText="bothSides">
                  <wp:wrapPolygon edited="0">
                    <wp:start x="-27" y="-605"/>
                    <wp:lineTo x="-27" y="20995"/>
                    <wp:lineTo x="21627" y="20995"/>
                    <wp:lineTo x="21627" y="-605"/>
                    <wp:lineTo x="-27" y="-605"/>
                  </wp:wrapPolygon>
                </wp:wrapTight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5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3.95pt;margin-top:195.45pt;width:630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14:paraId="49299DDA" w14:textId="77777777" w:rsidR="008A769F" w:rsidRDefault="008A769F" w:rsidP="007D1701">
      <w:pPr>
        <w:pStyle w:val="NewsletterHeadline"/>
        <w:sectPr w:rsidR="008A769F" w:rsidSect="00760E4B">
          <w:pgSz w:w="12240" w:h="15840"/>
          <w:pgMar w:top="1440" w:right="630" w:bottom="1440" w:left="720" w:header="720" w:footer="720" w:gutter="0"/>
          <w:cols w:space="720"/>
        </w:sectPr>
      </w:pPr>
    </w:p>
    <w:p w14:paraId="5C99929B" w14:textId="77777777" w:rsidR="0082470D" w:rsidRPr="001435A7" w:rsidRDefault="00EB4CE6" w:rsidP="008D1BBC">
      <w:pPr>
        <w:pStyle w:val="NewsletterHeadline"/>
        <w:spacing w:before="240"/>
        <w:jc w:val="center"/>
        <w:rPr>
          <w:rFonts w:ascii="Century Gothic" w:hAnsi="Century Gothic"/>
          <w:b w:val="0"/>
        </w:rPr>
      </w:pPr>
      <w:r w:rsidRPr="00744C6A">
        <w:rPr>
          <w:rFonts w:ascii="Century Gothic" w:hAnsi="Century Gothic"/>
          <w:noProof/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ED3A64" wp14:editId="48E5D1FD">
                <wp:simplePos x="0" y="0"/>
                <wp:positionH relativeFrom="column">
                  <wp:posOffset>3604442</wp:posOffset>
                </wp:positionH>
                <wp:positionV relativeFrom="paragraph">
                  <wp:posOffset>200207</wp:posOffset>
                </wp:positionV>
                <wp:extent cx="3474992" cy="2573383"/>
                <wp:effectExtent l="0" t="0" r="11430" b="17780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992" cy="2573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7347F" w14:textId="77777777" w:rsidR="008A769F" w:rsidRDefault="00BF22B7" w:rsidP="00BF22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B3157" wp14:editId="2FD0BD69">
                                  <wp:extent cx="1301999" cy="1097280"/>
                                  <wp:effectExtent l="0" t="0" r="0" b="7620"/>
                                  <wp:docPr id="18" name="Picture 18" descr="Image result for Polar Ex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olar Ex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451" cy="1100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5D423" w14:textId="77777777" w:rsidR="00BF22B7" w:rsidRPr="00EB4CE6" w:rsidRDefault="00BF22B7" w:rsidP="001435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EB4C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The train is coming in </w:t>
                            </w:r>
                            <w:r w:rsidR="00FA73C8" w:rsidRPr="00EB4CE6">
                              <w:rPr>
                                <w:rFonts w:ascii="Century Gothic" w:hAnsi="Century Gothic"/>
                                <w:sz w:val="28"/>
                              </w:rPr>
                              <w:t>to station on Friday December 24</w:t>
                            </w:r>
                            <w:r w:rsidRPr="00EB4CE6">
                              <w:rPr>
                                <w:rFonts w:ascii="Century Gothic" w:hAnsi="Century Gothic"/>
                                <w:sz w:val="28"/>
                              </w:rPr>
                              <w:t>, 2017.</w:t>
                            </w:r>
                          </w:p>
                          <w:p w14:paraId="65F8210C" w14:textId="77777777" w:rsidR="00BF22B7" w:rsidRPr="00EB4CE6" w:rsidRDefault="00257EE3" w:rsidP="001435A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EB4CE6">
                              <w:rPr>
                                <w:rFonts w:ascii="Century Gothic" w:hAnsi="Century Gothic"/>
                                <w:sz w:val="28"/>
                              </w:rPr>
                              <w:t>We will have a Pajama</w:t>
                            </w:r>
                            <w:r w:rsidR="00BF22B7" w:rsidRPr="00EB4C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FA73C8" w:rsidRPr="00EB4C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day </w:t>
                            </w:r>
                            <w:r w:rsidR="00BF22B7" w:rsidRPr="00EB4C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complete snacks and </w:t>
                            </w:r>
                            <w:r w:rsidRPr="00EB4CE6">
                              <w:rPr>
                                <w:rFonts w:ascii="Century Gothic" w:hAnsi="Century Gothic"/>
                                <w:sz w:val="28"/>
                              </w:rPr>
                              <w:t>the holiday favorite, The Polar Express.</w:t>
                            </w:r>
                          </w:p>
                          <w:p w14:paraId="7B18BD7F" w14:textId="77777777" w:rsidR="00FA73C8" w:rsidRPr="00EB4CE6" w:rsidRDefault="00FA73C8" w:rsidP="001435A7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EB4CE6">
                              <w:rPr>
                                <w:rFonts w:ascii="Century Gothic" w:hAnsi="Century Gothic"/>
                                <w:sz w:val="36"/>
                              </w:rPr>
                              <w:t>We will also close at 3 p.m.</w:t>
                            </w:r>
                          </w:p>
                          <w:p w14:paraId="7F2A9FCD" w14:textId="77777777" w:rsidR="00257EE3" w:rsidRDefault="00257EE3" w:rsidP="00BF22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left:0;text-align:left;margin-left:283.8pt;margin-top:15.75pt;width:273.6pt;height:20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">
                <v:textbox>
                  <w:txbxContent>
                    <w:p w:rsidR="008A769F" w:rsidRDefault="00BF22B7" w:rsidP="00BF22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8FC25" wp14:editId="373DCBAB">
                            <wp:extent cx="1301999" cy="1097280"/>
                            <wp:effectExtent l="0" t="0" r="0" b="7620"/>
                            <wp:docPr id="18" name="Picture 18" descr="Image result for Polar Ex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olar Ex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451" cy="1100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2B7" w:rsidRPr="00EB4CE6" w:rsidRDefault="00BF22B7" w:rsidP="001435A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EB4CE6">
                        <w:rPr>
                          <w:rFonts w:ascii="Century Gothic" w:hAnsi="Century Gothic"/>
                          <w:sz w:val="28"/>
                        </w:rPr>
                        <w:t xml:space="preserve">The train is coming in </w:t>
                      </w:r>
                      <w:r w:rsidR="00FA73C8" w:rsidRPr="00EB4CE6">
                        <w:rPr>
                          <w:rFonts w:ascii="Century Gothic" w:hAnsi="Century Gothic"/>
                          <w:sz w:val="28"/>
                        </w:rPr>
                        <w:t>to station on Friday December 24</w:t>
                      </w:r>
                      <w:r w:rsidRPr="00EB4CE6">
                        <w:rPr>
                          <w:rFonts w:ascii="Century Gothic" w:hAnsi="Century Gothic"/>
                          <w:sz w:val="28"/>
                        </w:rPr>
                        <w:t>, 2017.</w:t>
                      </w:r>
                    </w:p>
                    <w:p w:rsidR="00BF22B7" w:rsidRPr="00EB4CE6" w:rsidRDefault="00257EE3" w:rsidP="001435A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EB4CE6">
                        <w:rPr>
                          <w:rFonts w:ascii="Century Gothic" w:hAnsi="Century Gothic"/>
                          <w:sz w:val="28"/>
                        </w:rPr>
                        <w:t>We will have a Pajama</w:t>
                      </w:r>
                      <w:r w:rsidR="00BF22B7" w:rsidRPr="00EB4CE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FA73C8" w:rsidRPr="00EB4CE6">
                        <w:rPr>
                          <w:rFonts w:ascii="Century Gothic" w:hAnsi="Century Gothic"/>
                          <w:sz w:val="28"/>
                        </w:rPr>
                        <w:t xml:space="preserve">day </w:t>
                      </w:r>
                      <w:r w:rsidR="00BF22B7" w:rsidRPr="00EB4CE6">
                        <w:rPr>
                          <w:rFonts w:ascii="Century Gothic" w:hAnsi="Century Gothic"/>
                          <w:sz w:val="28"/>
                        </w:rPr>
                        <w:t xml:space="preserve">complete snacks and </w:t>
                      </w:r>
                      <w:r w:rsidRPr="00EB4CE6">
                        <w:rPr>
                          <w:rFonts w:ascii="Century Gothic" w:hAnsi="Century Gothic"/>
                          <w:sz w:val="28"/>
                        </w:rPr>
                        <w:t>the holiday favorite, The Polar Express.</w:t>
                      </w:r>
                    </w:p>
                    <w:p w:rsidR="00FA73C8" w:rsidRPr="00EB4CE6" w:rsidRDefault="00FA73C8" w:rsidP="001435A7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EB4CE6">
                        <w:rPr>
                          <w:rFonts w:ascii="Century Gothic" w:hAnsi="Century Gothic"/>
                          <w:sz w:val="36"/>
                        </w:rPr>
                        <w:t>We will also close at 3 p.m.</w:t>
                      </w:r>
                    </w:p>
                    <w:p w:rsidR="00257EE3" w:rsidRDefault="00257EE3" w:rsidP="00BF22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769F" w:rsidRPr="00744C6A">
        <w:rPr>
          <w:rFonts w:ascii="Century Gothic" w:hAnsi="Century Gothic"/>
          <w:b w:val="0"/>
          <w:sz w:val="36"/>
        </w:rPr>
        <w:t>Holidays Around the World</w:t>
      </w:r>
    </w:p>
    <w:p w14:paraId="0A9A190E" w14:textId="77777777" w:rsidR="008A769F" w:rsidRPr="001435A7" w:rsidRDefault="008A769F" w:rsidP="0082470D">
      <w:pPr>
        <w:rPr>
          <w:rFonts w:ascii="Century Gothic" w:hAnsi="Century Gothic"/>
          <w:sz w:val="22"/>
        </w:rPr>
        <w:sectPr w:rsidR="008A769F" w:rsidRPr="001435A7" w:rsidSect="008A769F">
          <w:type w:val="continuous"/>
          <w:pgSz w:w="12240" w:h="15840"/>
          <w:pgMar w:top="1440" w:right="630" w:bottom="1440" w:left="720" w:header="720" w:footer="720" w:gutter="0"/>
          <w:cols w:num="2" w:space="720"/>
        </w:sectPr>
      </w:pPr>
    </w:p>
    <w:p w14:paraId="54BFF245" w14:textId="77777777" w:rsidR="0082470D" w:rsidRPr="001435A7" w:rsidRDefault="0082470D" w:rsidP="0082470D">
      <w:pPr>
        <w:rPr>
          <w:rFonts w:ascii="Century Gothic" w:hAnsi="Century Gothic"/>
          <w:sz w:val="22"/>
        </w:rPr>
      </w:pPr>
    </w:p>
    <w:p w14:paraId="62BE2625" w14:textId="77777777" w:rsidR="00760E4B" w:rsidRPr="001435A7" w:rsidRDefault="00760E4B" w:rsidP="003E564B">
      <w:pPr>
        <w:pStyle w:val="NewsletterBody"/>
        <w:rPr>
          <w:rFonts w:ascii="Century Gothic" w:hAnsi="Century Gothic"/>
        </w:rPr>
        <w:sectPr w:rsidR="00760E4B" w:rsidRPr="001435A7" w:rsidSect="008A769F">
          <w:type w:val="continuous"/>
          <w:pgSz w:w="12240" w:h="15840"/>
          <w:pgMar w:top="1440" w:right="630" w:bottom="1440" w:left="720" w:header="720" w:footer="720" w:gutter="0"/>
          <w:cols w:space="720"/>
        </w:sectPr>
      </w:pPr>
    </w:p>
    <w:p w14:paraId="33CA348E" w14:textId="77777777" w:rsidR="00E43E09" w:rsidRPr="001435A7" w:rsidRDefault="00E43E09" w:rsidP="00B37EE1">
      <w:pPr>
        <w:pStyle w:val="NewsletterBody"/>
        <w:rPr>
          <w:rFonts w:ascii="Century Gothic" w:hAnsi="Century Gothic"/>
          <w:sz w:val="24"/>
        </w:rPr>
      </w:pPr>
      <w:r w:rsidRPr="001435A7">
        <w:rPr>
          <w:rFonts w:ascii="Century Gothic" w:hAnsi="Century Gothic"/>
          <w:sz w:val="24"/>
        </w:rPr>
        <w:lastRenderedPageBreak/>
        <w:t xml:space="preserve">This month our Fundamental Focus is Holidays around the world. As we explore each </w:t>
      </w:r>
      <w:r w:rsidR="008A769F" w:rsidRPr="001435A7">
        <w:rPr>
          <w:rFonts w:ascii="Century Gothic" w:hAnsi="Century Gothic"/>
          <w:sz w:val="24"/>
        </w:rPr>
        <w:t>week’s</w:t>
      </w:r>
      <w:r w:rsidRPr="001435A7">
        <w:rPr>
          <w:rFonts w:ascii="Century Gothic" w:hAnsi="Century Gothic"/>
          <w:sz w:val="24"/>
        </w:rPr>
        <w:t xml:space="preserve"> theme, the children will expand their knowledge of different holiday celebrations around the world and how they integrate into our everyday lives.</w:t>
      </w:r>
    </w:p>
    <w:p w14:paraId="6F4F00A1" w14:textId="77777777" w:rsidR="008A769F" w:rsidRPr="001435A7" w:rsidRDefault="00744C6A" w:rsidP="00E43E09">
      <w:pPr>
        <w:pStyle w:val="NewsletterBody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B5B193" wp14:editId="5C6A25FF">
                <wp:simplePos x="0" y="0"/>
                <wp:positionH relativeFrom="column">
                  <wp:posOffset>-170180</wp:posOffset>
                </wp:positionH>
                <wp:positionV relativeFrom="paragraph">
                  <wp:posOffset>2540</wp:posOffset>
                </wp:positionV>
                <wp:extent cx="3487420" cy="2388870"/>
                <wp:effectExtent l="0" t="0" r="1778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238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1AB6" w14:textId="77777777" w:rsidR="00566F25" w:rsidRDefault="00566F25" w:rsidP="00566F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F20B6" wp14:editId="5796CF77">
                                  <wp:extent cx="1619794" cy="157082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62" cy="157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BA49D" w14:textId="77777777" w:rsidR="00566F25" w:rsidRPr="00566F25" w:rsidRDefault="00566F25" w:rsidP="00566F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66F25">
                              <w:rPr>
                                <w:sz w:val="28"/>
                              </w:rPr>
                              <w:t xml:space="preserve">Our Holiday pictures will be on </w:t>
                            </w:r>
                            <w:r w:rsidRPr="00566F25">
                              <w:rPr>
                                <w:b/>
                                <w:sz w:val="28"/>
                              </w:rPr>
                              <w:t>WEDNESDAY, December 5, 2018</w:t>
                            </w:r>
                            <w:r w:rsidRPr="00566F25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0076F57A" w14:textId="77777777" w:rsidR="00566F25" w:rsidRDefault="00566F25" w:rsidP="00566F25">
                            <w:pPr>
                              <w:jc w:val="center"/>
                            </w:pPr>
                            <w:r>
                              <w:t>Please sign up your child(</w:t>
                            </w:r>
                            <w:proofErr w:type="spellStart"/>
                            <w:r>
                              <w:t>ren</w:t>
                            </w:r>
                            <w:proofErr w:type="spellEnd"/>
                            <w:r>
                              <w:t>) on the list in their classrooms. There will not be retakes available!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13.4pt;margin-top:.2pt;width:274.6pt;height:188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" fillcolor="white [3201]" strokeweight=".5pt">
                <v:textbox>
                  <w:txbxContent>
                    <w:p w:rsidR="00566F25" w:rsidRDefault="00566F25" w:rsidP="00566F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A441E4" wp14:editId="49809A06">
                            <wp:extent cx="1619794" cy="157082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62" cy="157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F25" w:rsidRPr="00566F25" w:rsidRDefault="00566F25" w:rsidP="00566F25">
                      <w:pPr>
                        <w:jc w:val="center"/>
                        <w:rPr>
                          <w:sz w:val="28"/>
                        </w:rPr>
                      </w:pPr>
                      <w:r w:rsidRPr="00566F25">
                        <w:rPr>
                          <w:sz w:val="28"/>
                        </w:rPr>
                        <w:t xml:space="preserve">Our Holiday pictures will be on </w:t>
                      </w:r>
                      <w:r w:rsidRPr="00566F25">
                        <w:rPr>
                          <w:b/>
                          <w:sz w:val="28"/>
                        </w:rPr>
                        <w:t>WEDNESDAY, December 5, 2018</w:t>
                      </w:r>
                      <w:r w:rsidRPr="00566F25">
                        <w:rPr>
                          <w:sz w:val="28"/>
                        </w:rPr>
                        <w:t>.</w:t>
                      </w:r>
                    </w:p>
                    <w:p w:rsidR="00566F25" w:rsidRDefault="00566F25" w:rsidP="00566F25">
                      <w:pPr>
                        <w:jc w:val="center"/>
                      </w:pPr>
                      <w:r>
                        <w:t xml:space="preserve">Please sign up your </w:t>
                      </w:r>
                      <w:proofErr w:type="gramStart"/>
                      <w:r>
                        <w:t>child(</w:t>
                      </w:r>
                      <w:proofErr w:type="spellStart"/>
                      <w:proofErr w:type="gramEnd"/>
                      <w:r>
                        <w:t>ren</w:t>
                      </w:r>
                      <w:proofErr w:type="spellEnd"/>
                      <w:r>
                        <w:t>) on the list in their classrooms. There will not be retakes available!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40A06B" wp14:editId="1D572195">
                <wp:simplePos x="0" y="0"/>
                <wp:positionH relativeFrom="column">
                  <wp:posOffset>3605349</wp:posOffset>
                </wp:positionH>
                <wp:positionV relativeFrom="paragraph">
                  <wp:posOffset>1100364</wp:posOffset>
                </wp:positionV>
                <wp:extent cx="3513636" cy="2873829"/>
                <wp:effectExtent l="38100" t="38100" r="29845" b="41275"/>
                <wp:wrapNone/>
                <wp:docPr id="2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636" cy="28738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76200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77FE1" w14:textId="77777777" w:rsidR="008D1BBC" w:rsidRPr="001435A7" w:rsidRDefault="008D1BBC" w:rsidP="00C34E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35A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It’s that time of year again! </w:t>
                            </w:r>
                            <w:r w:rsidR="00CE5587" w:rsidRPr="001435A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annual Curriculum Fee will be</w:t>
                            </w:r>
                            <w:r w:rsidRPr="001435A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due in </w:t>
                            </w:r>
                            <w:r w:rsidR="00CE5587" w:rsidRPr="001435A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January.</w:t>
                            </w:r>
                            <w:r w:rsidR="00C34E04" w:rsidRPr="001435A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D19136" w14:textId="77777777" w:rsidR="008D1BBC" w:rsidRDefault="00C34E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1F10E" wp14:editId="12A98459">
                                  <wp:extent cx="1214846" cy="1214846"/>
                                  <wp:effectExtent l="0" t="0" r="4445" b="4445"/>
                                  <wp:docPr id="16" name="Picture 16" descr="Image result for $15 o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$15 o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226" cy="121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CA07B" w14:textId="77777777" w:rsidR="008D1BBC" w:rsidRPr="00EB4CE6" w:rsidRDefault="008D1BBC">
                            <w:pPr>
                              <w:rPr>
                                <w:sz w:val="28"/>
                                <w:szCs w:val="22"/>
                              </w:rPr>
                            </w:pPr>
                            <w:r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The Curriculum Fee is a yearly fee that covers consumable and non-consumable curriculum, educational, and art materials. This fee can be seen on your billing screen when </w:t>
                            </w:r>
                            <w:proofErr w:type="gramStart"/>
                            <w:r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>you</w:t>
                            </w:r>
                            <w:proofErr w:type="gramEnd"/>
                            <w:r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 login your child(</w:t>
                            </w:r>
                            <w:proofErr w:type="spellStart"/>
                            <w:r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>ren</w:t>
                            </w:r>
                            <w:proofErr w:type="spellEnd"/>
                            <w:r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>) at the end of January.</w:t>
                            </w:r>
                            <w:r w:rsidR="00EB4CE6" w:rsidRPr="00EB4CE6">
                              <w:rPr>
                                <w:rFonts w:cstheme="minorHAnsi"/>
                                <w:color w:val="000000"/>
                                <w:szCs w:val="22"/>
                                <w:shd w:val="clear" w:color="auto" w:fill="FFFFFF"/>
                              </w:rPr>
                              <w:t xml:space="preserve">   </w:t>
                            </w:r>
                            <w:r w:rsidR="00EB4CE6" w:rsidRPr="00744C6A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CODE: 15OFF2019</w:t>
                            </w:r>
                            <w:r w:rsidRPr="00EB4CE6">
                              <w:rPr>
                                <w:rFonts w:cstheme="minorHAnsi"/>
                                <w:color w:val="000000"/>
                                <w:sz w:val="28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283.9pt;margin-top:86.65pt;width:276.65pt;height:22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" strokecolor="black [3213]" strokeweight="6pt">
                <v:fill opacity="39321f"/>
                <v:stroke dashstyle="1 1"/>
                <v:textbox>
                  <w:txbxContent>
                    <w:p w:rsidR="008D1BBC" w:rsidRPr="001435A7" w:rsidRDefault="008D1BBC" w:rsidP="00C34E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35A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It’s that time of year again! </w:t>
                      </w:r>
                      <w:r w:rsidR="00CE5587" w:rsidRPr="001435A7">
                        <w:rPr>
                          <w:rFonts w:ascii="Century Gothic" w:hAnsi="Century Gothic"/>
                          <w:sz w:val="28"/>
                          <w:szCs w:val="28"/>
                        </w:rPr>
                        <w:t>The annual Curriculum Fee will be</w:t>
                      </w:r>
                      <w:r w:rsidRPr="001435A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due in </w:t>
                      </w:r>
                      <w:r w:rsidR="00CE5587" w:rsidRPr="001435A7">
                        <w:rPr>
                          <w:rFonts w:ascii="Century Gothic" w:hAnsi="Century Gothic"/>
                          <w:sz w:val="28"/>
                          <w:szCs w:val="28"/>
                        </w:rPr>
                        <w:t>January.</w:t>
                      </w:r>
                      <w:r w:rsidR="00C34E04" w:rsidRPr="001435A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8D1BBC" w:rsidRDefault="00C34E04">
                      <w:r>
                        <w:rPr>
                          <w:noProof/>
                        </w:rPr>
                        <w:drawing>
                          <wp:inline distT="0" distB="0" distL="0" distR="0" wp14:anchorId="30B98954" wp14:editId="58D63B59">
                            <wp:extent cx="1214846" cy="1214846"/>
                            <wp:effectExtent l="0" t="0" r="4445" b="4445"/>
                            <wp:docPr id="16" name="Picture 16" descr="Image result for $15 o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$15 o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226" cy="1216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BBC" w:rsidRPr="00EB4CE6" w:rsidRDefault="008D1BBC">
                      <w:pPr>
                        <w:rPr>
                          <w:sz w:val="28"/>
                          <w:szCs w:val="22"/>
                        </w:rPr>
                      </w:pPr>
                      <w:r w:rsidRPr="00EB4CE6">
                        <w:rPr>
                          <w:rFonts w:cstheme="minorHAnsi"/>
                          <w:color w:val="000000"/>
                          <w:szCs w:val="22"/>
                          <w:shd w:val="clear" w:color="auto" w:fill="FFFFFF"/>
                        </w:rPr>
                        <w:t xml:space="preserve">The Curriculum Fee is a yearly fee that covers consumable and non-consumable curriculum, educational, and art materials. This fee can be seen on your billing screen when you login your </w:t>
                      </w:r>
                      <w:proofErr w:type="gramStart"/>
                      <w:r w:rsidRPr="00EB4CE6">
                        <w:rPr>
                          <w:rFonts w:cstheme="minorHAnsi"/>
                          <w:color w:val="000000"/>
                          <w:szCs w:val="22"/>
                          <w:shd w:val="clear" w:color="auto" w:fill="FFFFFF"/>
                        </w:rPr>
                        <w:t>child(</w:t>
                      </w:r>
                      <w:proofErr w:type="spellStart"/>
                      <w:proofErr w:type="gramEnd"/>
                      <w:r w:rsidRPr="00EB4CE6">
                        <w:rPr>
                          <w:rFonts w:cstheme="minorHAnsi"/>
                          <w:color w:val="000000"/>
                          <w:szCs w:val="22"/>
                          <w:shd w:val="clear" w:color="auto" w:fill="FFFFFF"/>
                        </w:rPr>
                        <w:t>ren</w:t>
                      </w:r>
                      <w:proofErr w:type="spellEnd"/>
                      <w:r w:rsidRPr="00EB4CE6">
                        <w:rPr>
                          <w:rFonts w:cstheme="minorHAnsi"/>
                          <w:color w:val="000000"/>
                          <w:szCs w:val="22"/>
                          <w:shd w:val="clear" w:color="auto" w:fill="FFFFFF"/>
                        </w:rPr>
                        <w:t>) at the end of January.</w:t>
                      </w:r>
                      <w:r w:rsidR="00EB4CE6" w:rsidRPr="00EB4CE6">
                        <w:rPr>
                          <w:rFonts w:cstheme="minorHAnsi"/>
                          <w:color w:val="000000"/>
                          <w:szCs w:val="22"/>
                          <w:shd w:val="clear" w:color="auto" w:fill="FFFFFF"/>
                        </w:rPr>
                        <w:t xml:space="preserve">   </w:t>
                      </w:r>
                      <w:r w:rsidR="00EB4CE6" w:rsidRPr="00744C6A">
                        <w:rPr>
                          <w:rFonts w:cstheme="minorHAns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CODE: 15OFF2019</w:t>
                      </w:r>
                      <w:r w:rsidRPr="00EB4CE6">
                        <w:rPr>
                          <w:rFonts w:cstheme="minorHAnsi"/>
                          <w:color w:val="000000"/>
                          <w:sz w:val="28"/>
                          <w:szCs w:val="2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66F2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B01C95" wp14:editId="29455699">
                <wp:simplePos x="0" y="0"/>
                <wp:positionH relativeFrom="column">
                  <wp:posOffset>3644174</wp:posOffset>
                </wp:positionH>
                <wp:positionV relativeFrom="paragraph">
                  <wp:posOffset>4222387</wp:posOffset>
                </wp:positionV>
                <wp:extent cx="3471908" cy="1097915"/>
                <wp:effectExtent l="0" t="0" r="1460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908" cy="1097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182C8" w14:textId="77777777" w:rsidR="00566F25" w:rsidRDefault="00566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71125" wp14:editId="1D695E82">
                                  <wp:extent cx="3271202" cy="1045663"/>
                                  <wp:effectExtent l="0" t="0" r="5715" b="2540"/>
                                  <wp:docPr id="14" name="Picture 14" descr="Image result for happy holida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happy holida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315" cy="104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2" type="#_x0000_t202" style="position:absolute;left:0;text-align:left;margin-left:286.95pt;margin-top:332.45pt;width:273.4pt;height:86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" fillcolor="white [3201]" strokeweight=".5pt">
                <v:textbox>
                  <w:txbxContent>
                    <w:p w:rsidR="00566F25" w:rsidRDefault="00566F25">
                      <w:r>
                        <w:rPr>
                          <w:noProof/>
                        </w:rPr>
                        <w:drawing>
                          <wp:inline distT="0" distB="0" distL="0" distR="0" wp14:anchorId="20A585A9" wp14:editId="09056330">
                            <wp:extent cx="3271202" cy="1045663"/>
                            <wp:effectExtent l="0" t="0" r="5715" b="2540"/>
                            <wp:docPr id="14" name="Picture 14" descr="Image result for happy holida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happy holida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315" cy="1049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6F2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17F695" wp14:editId="065BAB84">
                <wp:simplePos x="0" y="0"/>
                <wp:positionH relativeFrom="column">
                  <wp:posOffset>-182517</wp:posOffset>
                </wp:positionH>
                <wp:positionV relativeFrom="paragraph">
                  <wp:posOffset>2438128</wp:posOffset>
                </wp:positionV>
                <wp:extent cx="3500755" cy="1619885"/>
                <wp:effectExtent l="0" t="0" r="23495" b="18415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97641" w14:textId="77777777" w:rsidR="00386E6A" w:rsidRDefault="00386E6A" w:rsidP="001435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B5F31" wp14:editId="425FBCF5">
                                  <wp:extent cx="1933303" cy="494113"/>
                                  <wp:effectExtent l="0" t="0" r="0" b="0"/>
                                  <wp:docPr id="13" name="Picture 13" descr="C:\Users\Admin\AppData\Local\Microsoft\Windows\Temporary Internet Files\Content.IE5\Q445ZOHK\Perfect-Ea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\AppData\Local\Microsoft\Windows\Temporary Internet Files\Content.IE5\Q445ZOHK\Perfect-Ea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415" cy="49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A81AB" w14:textId="77777777" w:rsidR="00386E6A" w:rsidRPr="001435A7" w:rsidRDefault="00386E6A" w:rsidP="00386E6A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1435A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Our Holiday Program will be </w:t>
                            </w:r>
                            <w:r w:rsidR="00FA73C8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Thursday</w:t>
                            </w:r>
                            <w:r w:rsidRPr="001435A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, December 20</w:t>
                            </w:r>
                            <w:r w:rsidRPr="001435A7"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1435A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, at 7pm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-14.35pt;margin-top:192pt;width:275.65pt;height:12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">
                <v:textbox>
                  <w:txbxContent>
                    <w:p w:rsidR="00386E6A" w:rsidRDefault="00386E6A" w:rsidP="001435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73EC5" wp14:editId="691FDE36">
                            <wp:extent cx="1933303" cy="494113"/>
                            <wp:effectExtent l="0" t="0" r="0" b="0"/>
                            <wp:docPr id="13" name="Picture 13" descr="C:\Users\Admin\AppData\Local\Microsoft\Windows\Temporary Internet Files\Content.IE5\Q445ZOHK\Perfect-Ea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\AppData\Local\Microsoft\Windows\Temporary Internet Files\Content.IE5\Q445ZOHK\Perfect-Ea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415" cy="49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6E6A" w:rsidRPr="001435A7" w:rsidRDefault="00386E6A" w:rsidP="00386E6A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1435A7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Our Holiday Program will be </w:t>
                      </w:r>
                      <w:r w:rsidR="00FA73C8">
                        <w:rPr>
                          <w:rFonts w:ascii="Century Gothic" w:hAnsi="Century Gothic"/>
                          <w:sz w:val="40"/>
                          <w:szCs w:val="40"/>
                        </w:rPr>
                        <w:t>Thursday</w:t>
                      </w:r>
                      <w:r w:rsidRPr="001435A7">
                        <w:rPr>
                          <w:rFonts w:ascii="Century Gothic" w:hAnsi="Century Gothic"/>
                          <w:sz w:val="40"/>
                          <w:szCs w:val="40"/>
                        </w:rPr>
                        <w:t>, December 20</w:t>
                      </w:r>
                      <w:r w:rsidRPr="001435A7">
                        <w:rPr>
                          <w:rFonts w:ascii="Century Gothic" w:hAnsi="Century Gothic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1435A7">
                        <w:rPr>
                          <w:rFonts w:ascii="Century Gothic" w:hAnsi="Century Gothic"/>
                          <w:sz w:val="40"/>
                          <w:szCs w:val="40"/>
                        </w:rPr>
                        <w:t>, at 7pm</w:t>
                      </w:r>
                    </w:p>
                  </w:txbxContent>
                </v:textbox>
              </v:shape>
            </w:pict>
          </mc:Fallback>
        </mc:AlternateContent>
      </w:r>
      <w:r w:rsidR="00EB4CE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CFA453" wp14:editId="09DFAE91">
                <wp:simplePos x="0" y="0"/>
                <wp:positionH relativeFrom="column">
                  <wp:posOffset>4953000</wp:posOffset>
                </wp:positionH>
                <wp:positionV relativeFrom="paragraph">
                  <wp:posOffset>2065655</wp:posOffset>
                </wp:positionV>
                <wp:extent cx="2008505" cy="965200"/>
                <wp:effectExtent l="0" t="0" r="0" b="6350"/>
                <wp:wrapNone/>
                <wp:docPr id="2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94E0" w14:textId="77777777" w:rsidR="00C34E04" w:rsidRPr="00C34E04" w:rsidRDefault="00C34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4E04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Pr="001435A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15 Off if you pay by December 31</w:t>
                            </w:r>
                            <w:r w:rsidRPr="001435A7">
                              <w:rPr>
                                <w:rFonts w:ascii="Century Gothic" w:hAnsi="Century Gothic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1435A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!</w:t>
                            </w:r>
                            <w:r w:rsidR="00FA63F1" w:rsidRPr="001435A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br/>
                            </w:r>
                            <w:r w:rsidR="00EB4CE6" w:rsidRPr="00EB4CE6">
                              <w:rPr>
                                <w:sz w:val="28"/>
                                <w:szCs w:val="32"/>
                              </w:rPr>
                              <w:t>($25 off for 2 or more children)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left:0;text-align:left;margin-left:390pt;margin-top:162.65pt;width:158.15pt;height:7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" stroked="f">
                <v:textbox>
                  <w:txbxContent>
                    <w:p w:rsidR="00C34E04" w:rsidRPr="00C34E04" w:rsidRDefault="00C34E04">
                      <w:pPr>
                        <w:rPr>
                          <w:sz w:val="32"/>
                          <w:szCs w:val="32"/>
                        </w:rPr>
                      </w:pPr>
                      <w:r w:rsidRPr="00C34E04">
                        <w:rPr>
                          <w:sz w:val="32"/>
                          <w:szCs w:val="32"/>
                        </w:rPr>
                        <w:t>$</w:t>
                      </w:r>
                      <w:r w:rsidRPr="001435A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15 </w:t>
                      </w:r>
                      <w:proofErr w:type="gramStart"/>
                      <w:r w:rsidRPr="001435A7">
                        <w:rPr>
                          <w:rFonts w:ascii="Century Gothic" w:hAnsi="Century Gothic"/>
                          <w:sz w:val="32"/>
                          <w:szCs w:val="32"/>
                        </w:rPr>
                        <w:t>Off</w:t>
                      </w:r>
                      <w:proofErr w:type="gramEnd"/>
                      <w:r w:rsidRPr="001435A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if you pay by December 31</w:t>
                      </w:r>
                      <w:r w:rsidRPr="001435A7">
                        <w:rPr>
                          <w:rFonts w:ascii="Century Gothic" w:hAnsi="Century Gothic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1435A7">
                        <w:rPr>
                          <w:rFonts w:ascii="Century Gothic" w:hAnsi="Century Gothic"/>
                          <w:sz w:val="32"/>
                          <w:szCs w:val="32"/>
                        </w:rPr>
                        <w:t>!</w:t>
                      </w:r>
                      <w:r w:rsidR="00FA63F1" w:rsidRPr="001435A7">
                        <w:rPr>
                          <w:rFonts w:ascii="Century Gothic" w:hAnsi="Century Gothic"/>
                          <w:sz w:val="32"/>
                          <w:szCs w:val="32"/>
                        </w:rPr>
                        <w:br/>
                      </w:r>
                      <w:r w:rsidR="00EB4CE6" w:rsidRPr="00EB4CE6">
                        <w:rPr>
                          <w:sz w:val="28"/>
                          <w:szCs w:val="32"/>
                        </w:rPr>
                        <w:t>($25 off for 2 or more children)</w:t>
                      </w:r>
                    </w:p>
                  </w:txbxContent>
                </v:textbox>
              </v:shape>
            </w:pict>
          </mc:Fallback>
        </mc:AlternateContent>
      </w:r>
      <w:r w:rsidR="00C16F6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389CCE" wp14:editId="47E48A83">
                <wp:simplePos x="0" y="0"/>
                <wp:positionH relativeFrom="column">
                  <wp:posOffset>-196215</wp:posOffset>
                </wp:positionH>
                <wp:positionV relativeFrom="paragraph">
                  <wp:posOffset>4220845</wp:posOffset>
                </wp:positionV>
                <wp:extent cx="3566160" cy="1097915"/>
                <wp:effectExtent l="0" t="0" r="15240" b="26035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09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19FF3" w14:textId="77777777" w:rsidR="008D1BBC" w:rsidRDefault="008D1BBC" w:rsidP="008D1BB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D1BBC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KRK Anniversary</w:t>
                            </w:r>
                          </w:p>
                          <w:p w14:paraId="37A229E2" w14:textId="77777777" w:rsidR="008D1BBC" w:rsidRPr="008D1BBC" w:rsidRDefault="00EB4CE6" w:rsidP="008D1BB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12/6- Ms. Delores -12</w:t>
                            </w:r>
                            <w:r w:rsidR="008D1BBC" w:rsidRPr="008D1B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years</w:t>
                            </w:r>
                          </w:p>
                          <w:p w14:paraId="632D9FA3" w14:textId="77777777" w:rsidR="008D1BBC" w:rsidRPr="008D1BBC" w:rsidRDefault="00EB4CE6" w:rsidP="008D1BB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12/7- Ms.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Kisha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- 9</w:t>
                            </w:r>
                            <w:r w:rsidR="008D1BBC" w:rsidRPr="008D1B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years</w:t>
                            </w:r>
                          </w:p>
                          <w:p w14:paraId="68521691" w14:textId="77777777" w:rsidR="008D1BBC" w:rsidRPr="008D1BBC" w:rsidRDefault="00EB4CE6" w:rsidP="008D1BB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12/21</w:t>
                            </w:r>
                            <w:r w:rsidR="008D1BBC" w:rsidRPr="008D1B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- Ms.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Megan</w:t>
                            </w:r>
                            <w:r w:rsidR="008D1BBC" w:rsidRPr="008D1B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-15.45pt;margin-top:332.35pt;width:280.8pt;height:8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">
                <v:textbox>
                  <w:txbxContent>
                    <w:p w:rsidR="008D1BBC" w:rsidRDefault="008D1BBC" w:rsidP="008D1BB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</w:pPr>
                      <w:r w:rsidRPr="008D1BBC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KRK Anniversary</w:t>
                      </w:r>
                    </w:p>
                    <w:p w:rsidR="008D1BBC" w:rsidRPr="008D1BBC" w:rsidRDefault="00EB4CE6" w:rsidP="008D1BB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12/6-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Ms. Delores -12</w:t>
                      </w:r>
                      <w:r w:rsidR="008D1BBC" w:rsidRPr="008D1BB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years</w:t>
                      </w:r>
                    </w:p>
                    <w:p w:rsidR="008D1BBC" w:rsidRPr="008D1BBC" w:rsidRDefault="00EB4CE6" w:rsidP="008D1BB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12/7- Ms.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Kisha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- 9</w:t>
                      </w:r>
                      <w:r w:rsidR="008D1BBC" w:rsidRPr="008D1BB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years</w:t>
                      </w:r>
                    </w:p>
                    <w:p w:rsidR="008D1BBC" w:rsidRPr="008D1BBC" w:rsidRDefault="00EB4CE6" w:rsidP="008D1BB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12/21</w:t>
                      </w:r>
                      <w:r w:rsidR="008D1BBC" w:rsidRPr="008D1BB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- Ms.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Megan</w:t>
                      </w:r>
                      <w:r w:rsidR="008D1BBC" w:rsidRPr="008D1BB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769F" w:rsidRPr="001435A7" w:rsidSect="00760E4B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6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09"/>
    <w:rsid w:val="0000112E"/>
    <w:rsid w:val="0005642F"/>
    <w:rsid w:val="00084CBF"/>
    <w:rsid w:val="000D3907"/>
    <w:rsid w:val="001149B1"/>
    <w:rsid w:val="001435A7"/>
    <w:rsid w:val="00146C3C"/>
    <w:rsid w:val="00164876"/>
    <w:rsid w:val="001C7C78"/>
    <w:rsid w:val="001D10B4"/>
    <w:rsid w:val="002467FA"/>
    <w:rsid w:val="00257EE3"/>
    <w:rsid w:val="002D0702"/>
    <w:rsid w:val="0031769F"/>
    <w:rsid w:val="00386E6A"/>
    <w:rsid w:val="003A390C"/>
    <w:rsid w:val="003B57E6"/>
    <w:rsid w:val="003E564B"/>
    <w:rsid w:val="00422B18"/>
    <w:rsid w:val="0047735C"/>
    <w:rsid w:val="005301DF"/>
    <w:rsid w:val="00546450"/>
    <w:rsid w:val="00563295"/>
    <w:rsid w:val="00566F25"/>
    <w:rsid w:val="005E2505"/>
    <w:rsid w:val="00603DFC"/>
    <w:rsid w:val="0069673B"/>
    <w:rsid w:val="006B75D8"/>
    <w:rsid w:val="006D49E7"/>
    <w:rsid w:val="007071A8"/>
    <w:rsid w:val="00707C14"/>
    <w:rsid w:val="00717272"/>
    <w:rsid w:val="00744C6A"/>
    <w:rsid w:val="00760E4B"/>
    <w:rsid w:val="0076640C"/>
    <w:rsid w:val="00767C60"/>
    <w:rsid w:val="007D1701"/>
    <w:rsid w:val="007D5CBF"/>
    <w:rsid w:val="007F5F9D"/>
    <w:rsid w:val="00803D20"/>
    <w:rsid w:val="00821526"/>
    <w:rsid w:val="0082470D"/>
    <w:rsid w:val="00882A5B"/>
    <w:rsid w:val="0089455A"/>
    <w:rsid w:val="008A769F"/>
    <w:rsid w:val="008D1BBC"/>
    <w:rsid w:val="00900D55"/>
    <w:rsid w:val="009039FD"/>
    <w:rsid w:val="00912DB4"/>
    <w:rsid w:val="00982299"/>
    <w:rsid w:val="009B75CD"/>
    <w:rsid w:val="009D3CC3"/>
    <w:rsid w:val="009D78D2"/>
    <w:rsid w:val="009E049D"/>
    <w:rsid w:val="009E2E6F"/>
    <w:rsid w:val="00A51AAD"/>
    <w:rsid w:val="00A82709"/>
    <w:rsid w:val="00AF5151"/>
    <w:rsid w:val="00B220EC"/>
    <w:rsid w:val="00B37EE1"/>
    <w:rsid w:val="00B56A3A"/>
    <w:rsid w:val="00B77C12"/>
    <w:rsid w:val="00BC4371"/>
    <w:rsid w:val="00BF22B7"/>
    <w:rsid w:val="00C16F6D"/>
    <w:rsid w:val="00C213EC"/>
    <w:rsid w:val="00C34E04"/>
    <w:rsid w:val="00C4430D"/>
    <w:rsid w:val="00C64419"/>
    <w:rsid w:val="00C66E73"/>
    <w:rsid w:val="00CE5587"/>
    <w:rsid w:val="00CF281C"/>
    <w:rsid w:val="00D014E1"/>
    <w:rsid w:val="00D1453D"/>
    <w:rsid w:val="00D502DF"/>
    <w:rsid w:val="00DD515F"/>
    <w:rsid w:val="00E023B5"/>
    <w:rsid w:val="00E16F3F"/>
    <w:rsid w:val="00E33169"/>
    <w:rsid w:val="00E43E09"/>
    <w:rsid w:val="00E6528C"/>
    <w:rsid w:val="00EB4CE6"/>
    <w:rsid w:val="00EC6A3E"/>
    <w:rsid w:val="00EF6910"/>
    <w:rsid w:val="00F05E2C"/>
    <w:rsid w:val="00F7274D"/>
    <w:rsid w:val="00F95333"/>
    <w:rsid w:val="00FA0C58"/>
    <w:rsid w:val="00FA11BE"/>
    <w:rsid w:val="00FA1911"/>
    <w:rsid w:val="00FA5997"/>
    <w:rsid w:val="00FA63F1"/>
    <w:rsid w:val="00FA73C8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6401F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30.png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image" Target="media/image6.jpeg"/><Relationship Id="rId18" Type="http://schemas.openxmlformats.org/officeDocument/2006/relationships/image" Target="media/image60.jpeg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8" Type="http://schemas.openxmlformats.org/officeDocument/2006/relationships/image" Target="media/image10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dmin\AppData\Roaming\Microsoft\Templates\PMG_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E6324-0C9D-5C47-AA52-BDBF90B27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C:\Users\Admin\AppData\Roaming\Microsoft\Templates\PMG_Newsletter.dotx</Template>
  <TotalTime>0</TotalTime>
  <Pages>1</Pages>
  <Words>42</Words>
  <Characters>242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Windows User</dc:creator>
  <cp:lastModifiedBy>Admin Rose Marketing</cp:lastModifiedBy>
  <cp:revision>2</cp:revision>
  <cp:lastPrinted>2018-11-30T20:47:00Z</cp:lastPrinted>
  <dcterms:created xsi:type="dcterms:W3CDTF">2018-12-10T21:08:00Z</dcterms:created>
  <dcterms:modified xsi:type="dcterms:W3CDTF">2018-12-10T21:08:00Z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