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B11" w:rsidRDefault="005973AC" w:rsidP="00354B1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520.5pt;margin-top:-2.25pt;width:174.65pt;height:44pt;z-index:251659264;visibility:visible;mso-height-percent:200;mso-wrap-distance-top:3.6pt;mso-wrap-distance-bottom:3.6pt;mso-height-percent:200;mso-width-relative:margin;mso-height-relative:margin" stroked="f">
            <v:textbox style="mso-next-textbox:#_x0000_s1035;mso-fit-shape-to-text:t">
              <w:txbxContent>
                <w:p w:rsidR="005069EA" w:rsidRPr="005069EA" w:rsidRDefault="005069EA" w:rsidP="005069EA">
                  <w:pPr>
                    <w:jc w:val="center"/>
                    <w:rPr>
                      <w:sz w:val="32"/>
                      <w:szCs w:val="32"/>
                    </w:rPr>
                  </w:pPr>
                  <w:r w:rsidRPr="005069EA">
                    <w:rPr>
                      <w:sz w:val="32"/>
                      <w:szCs w:val="32"/>
                    </w:rPr>
                    <w:t>July 2019</w:t>
                  </w:r>
                </w:p>
                <w:p w:rsidR="005069EA" w:rsidRPr="005069EA" w:rsidRDefault="005069EA" w:rsidP="005069EA">
                  <w:pPr>
                    <w:jc w:val="center"/>
                    <w:rPr>
                      <w:sz w:val="32"/>
                      <w:szCs w:val="32"/>
                    </w:rPr>
                  </w:pPr>
                  <w:r w:rsidRPr="005069EA">
                    <w:rPr>
                      <w:sz w:val="32"/>
                      <w:szCs w:val="32"/>
                    </w:rPr>
                    <w:t>Activities &amp; Field Trips</w:t>
                  </w:r>
                </w:p>
              </w:txbxContent>
            </v:textbox>
            <w10:wrap type="square"/>
          </v:shape>
        </w:pict>
      </w:r>
      <w:r w:rsidR="00AB1A11">
        <w:rPr>
          <w:noProof/>
        </w:rPr>
        <w:pict>
          <v:shape id="_x0000_s1036" type="#_x0000_t202" style="position:absolute;margin-left:6.75pt;margin-top:-9.35pt;width:211.4pt;height:55.7pt;z-index:251660288;visibility:visible;mso-wrap-distance-top:3.6pt;mso-wrap-distance-bottom:3.6pt;mso-width-relative:margin;mso-height-relative:margin" stroked="f">
            <v:textbox>
              <w:txbxContent>
                <w:p w:rsidR="002044B3" w:rsidRDefault="002044B3" w:rsidP="002044B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Water Park Schedule</w:t>
                  </w:r>
                </w:p>
                <w:p w:rsidR="000D2114" w:rsidRDefault="002044B3" w:rsidP="002044B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Monday Musicians 8:30am</w:t>
                  </w:r>
                  <w:r w:rsidR="000D2114">
                    <w:rPr>
                      <w:sz w:val="16"/>
                      <w:szCs w:val="16"/>
                    </w:rPr>
                    <w:t>, Scientists 9:30am,</w:t>
                  </w:r>
                </w:p>
                <w:p w:rsidR="002044B3" w:rsidRDefault="000D2114" w:rsidP="002044B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Architects 10:30am</w:t>
                  </w:r>
                </w:p>
                <w:p w:rsidR="002044B3" w:rsidRDefault="002044B3" w:rsidP="002044B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Wednesday Toddlers 9am,</w:t>
                  </w:r>
                  <w:r w:rsidR="00DD4FE8">
                    <w:rPr>
                      <w:sz w:val="16"/>
                      <w:szCs w:val="16"/>
                    </w:rPr>
                    <w:t xml:space="preserve"> Walkers 9:30</w:t>
                  </w:r>
                  <w:r>
                    <w:rPr>
                      <w:sz w:val="16"/>
                      <w:szCs w:val="16"/>
                    </w:rPr>
                    <w:t xml:space="preserve"> Engineers 10am</w:t>
                  </w:r>
                </w:p>
                <w:p w:rsidR="002044B3" w:rsidRDefault="002044B3" w:rsidP="002044B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Thursday Artists 9am, Astronauts 10am</w:t>
                  </w:r>
                </w:p>
                <w:p w:rsidR="002044B3" w:rsidRDefault="002044B3" w:rsidP="002044B3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C97AE5" w:rsidRPr="00EF4E47" w:rsidRDefault="00C97AE5" w:rsidP="00C97AE5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  <w10:wrap type="square"/>
          </v:shape>
        </w:pict>
      </w:r>
      <w:r w:rsidR="00852B9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-257175</wp:posOffset>
            </wp:positionV>
            <wp:extent cx="3187065" cy="939800"/>
            <wp:effectExtent l="19050" t="0" r="0" b="0"/>
            <wp:wrapNone/>
            <wp:docPr id="26" name="Picture 11" descr="KRK logo-LA copy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K logo-LA copy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D97" w:rsidRDefault="00626FDE" w:rsidP="00C95D97">
      <w:pPr>
        <w:pStyle w:val="JazzyHeading10"/>
        <w:jc w:val="center"/>
      </w:pPr>
      <w:r>
        <w:pict>
          <v:shape id="Text Box 2" o:spid="_x0000_s1031" type="#_x0000_t202" style="position:absolute;left:0;text-align:left;margin-left:-246pt;margin-top:528.2pt;width:758.2pt;height:18.3pt;z-index:2516572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hYZQ7KAIAAE4EAAAOAAAAAAAAAAAAAAAAAC4CAABkcnMvZTJvRG9j&#10;LnhtbFBLAQItABQABgAIAAAAIQBIWydy2wAAAAcBAAAPAAAAAAAAAAAAAAAAAIIEAABkcnMvZG93&#10;bnJldi54bWxQSwUGAAAAAAQABADzAAAAigUAAAAA&#10;">
            <v:textbox style="mso-next-textbox:#Text Box 2">
              <w:txbxContent>
                <w:p w:rsidR="00436FE5" w:rsidRPr="003E20A3" w:rsidRDefault="00F776E6" w:rsidP="00436FE5">
                  <w:pPr>
                    <w:jc w:val="center"/>
                    <w:rPr>
                      <w:b/>
                      <w:color w:val="00B050"/>
                      <w:sz w:val="18"/>
                      <w:szCs w:val="18"/>
                    </w:rPr>
                  </w:pPr>
                  <w:r w:rsidRPr="003E20A3">
                    <w:rPr>
                      <w:b/>
                      <w:color w:val="FF0000"/>
                      <w:sz w:val="18"/>
                      <w:szCs w:val="18"/>
                    </w:rPr>
                    <w:t xml:space="preserve">Monday: </w:t>
                  </w:r>
                  <w:r w:rsidR="00436FE5" w:rsidRPr="003E20A3">
                    <w:rPr>
                      <w:b/>
                      <w:color w:val="FF0000"/>
                      <w:sz w:val="18"/>
                      <w:szCs w:val="18"/>
                    </w:rPr>
                    <w:t>S</w:t>
                  </w:r>
                  <w:r w:rsidR="00121E68" w:rsidRPr="003E20A3">
                    <w:rPr>
                      <w:b/>
                      <w:color w:val="FF0000"/>
                      <w:sz w:val="18"/>
                      <w:szCs w:val="18"/>
                    </w:rPr>
                    <w:t>cience</w:t>
                  </w:r>
                  <w:r w:rsidRPr="003E20A3">
                    <w:rPr>
                      <w:b/>
                      <w:color w:val="FF0000"/>
                      <w:sz w:val="18"/>
                      <w:szCs w:val="18"/>
                    </w:rPr>
                    <w:t xml:space="preserve"> </w:t>
                  </w:r>
                  <w:r w:rsidRPr="003E20A3">
                    <w:rPr>
                      <w:b/>
                      <w:color w:val="002060"/>
                      <w:sz w:val="18"/>
                      <w:szCs w:val="18"/>
                    </w:rPr>
                    <w:t>&amp;</w:t>
                  </w:r>
                  <w:r w:rsidR="00436FE5" w:rsidRPr="003E20A3">
                    <w:rPr>
                      <w:b/>
                      <w:color w:val="FF0000"/>
                      <w:sz w:val="18"/>
                      <w:szCs w:val="18"/>
                    </w:rPr>
                    <w:t>T</w:t>
                  </w:r>
                  <w:r w:rsidR="00121E68" w:rsidRPr="003E20A3">
                    <w:rPr>
                      <w:b/>
                      <w:color w:val="FF0000"/>
                      <w:sz w:val="18"/>
                      <w:szCs w:val="18"/>
                    </w:rPr>
                    <w:t>echnology</w:t>
                  </w:r>
                  <w:r w:rsidR="00121E68" w:rsidRPr="003E20A3">
                    <w:rPr>
                      <w:b/>
                      <w:color w:val="00B050"/>
                      <w:sz w:val="18"/>
                      <w:szCs w:val="18"/>
                    </w:rPr>
                    <w:t>,</w:t>
                  </w:r>
                  <w:r w:rsidR="003E20A3" w:rsidRPr="003E20A3">
                    <w:rPr>
                      <w:b/>
                      <w:color w:val="00B050"/>
                      <w:sz w:val="18"/>
                      <w:szCs w:val="18"/>
                    </w:rPr>
                    <w:t xml:space="preserve"> </w:t>
                  </w:r>
                  <w:r w:rsidR="003E20A3" w:rsidRPr="003E20A3">
                    <w:rPr>
                      <w:b/>
                      <w:color w:val="7030A0"/>
                      <w:sz w:val="18"/>
                      <w:szCs w:val="18"/>
                    </w:rPr>
                    <w:t xml:space="preserve">Tuesday: Color Soundations, </w:t>
                  </w:r>
                  <w:r w:rsidR="003E20A3" w:rsidRPr="003E20A3">
                    <w:rPr>
                      <w:b/>
                      <w:color w:val="00B050"/>
                      <w:sz w:val="18"/>
                      <w:szCs w:val="18"/>
                    </w:rPr>
                    <w:t>Wednesday Art</w:t>
                  </w:r>
                  <w:r w:rsidR="003E20A3" w:rsidRPr="003E20A3">
                    <w:rPr>
                      <w:b/>
                      <w:color w:val="002060"/>
                      <w:sz w:val="18"/>
                      <w:szCs w:val="18"/>
                    </w:rPr>
                    <w:t xml:space="preserve"> &amp; </w:t>
                  </w:r>
                  <w:r w:rsidR="00436FE5" w:rsidRPr="003E20A3">
                    <w:rPr>
                      <w:b/>
                      <w:color w:val="00B050"/>
                      <w:sz w:val="18"/>
                      <w:szCs w:val="18"/>
                    </w:rPr>
                    <w:t>M</w:t>
                  </w:r>
                  <w:r w:rsidR="00121E68" w:rsidRPr="003E20A3">
                    <w:rPr>
                      <w:b/>
                      <w:color w:val="00B050"/>
                      <w:sz w:val="18"/>
                      <w:szCs w:val="18"/>
                    </w:rPr>
                    <w:t>ath</w:t>
                  </w:r>
                  <w:r w:rsidR="00436FE5" w:rsidRPr="003E20A3">
                    <w:rPr>
                      <w:b/>
                      <w:sz w:val="18"/>
                      <w:szCs w:val="18"/>
                    </w:rPr>
                    <w:t>,</w:t>
                  </w:r>
                  <w:r w:rsidR="003E20A3" w:rsidRPr="003E20A3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="003E20A3" w:rsidRPr="003E20A3">
                    <w:rPr>
                      <w:b/>
                      <w:color w:val="002060"/>
                      <w:sz w:val="18"/>
                      <w:szCs w:val="18"/>
                    </w:rPr>
                    <w:t>Thursday: Engineering</w:t>
                  </w:r>
                  <w:r w:rsidR="003E20A3" w:rsidRPr="003E20A3">
                    <w:rPr>
                      <w:b/>
                      <w:color w:val="0070C0"/>
                      <w:sz w:val="18"/>
                      <w:szCs w:val="18"/>
                    </w:rPr>
                    <w:t xml:space="preserve">, </w:t>
                  </w:r>
                  <w:r w:rsidR="003E20A3" w:rsidRPr="003E20A3">
                    <w:rPr>
                      <w:b/>
                      <w:sz w:val="18"/>
                      <w:szCs w:val="18"/>
                    </w:rPr>
                    <w:t>Friday</w:t>
                  </w:r>
                  <w:r w:rsidR="003E20A3" w:rsidRPr="003E20A3">
                    <w:rPr>
                      <w:b/>
                      <w:color w:val="00B0F0"/>
                      <w:sz w:val="18"/>
                      <w:szCs w:val="18"/>
                    </w:rPr>
                    <w:t xml:space="preserve"> C</w:t>
                  </w:r>
                  <w:r w:rsidR="00436FE5" w:rsidRPr="003E20A3">
                    <w:rPr>
                      <w:b/>
                      <w:color w:val="00B0F0"/>
                      <w:sz w:val="18"/>
                      <w:szCs w:val="18"/>
                    </w:rPr>
                    <w:t>ooking class</w:t>
                  </w:r>
                  <w:r w:rsidR="003E20A3" w:rsidRPr="003E20A3">
                    <w:rPr>
                      <w:b/>
                      <w:color w:val="FF0000"/>
                      <w:sz w:val="18"/>
                      <w:szCs w:val="18"/>
                    </w:rPr>
                    <w:t xml:space="preserve"> </w:t>
                  </w:r>
                  <w:r w:rsidR="003E20A3" w:rsidRPr="003E20A3">
                    <w:rPr>
                      <w:b/>
                      <w:color w:val="002060"/>
                      <w:sz w:val="18"/>
                      <w:szCs w:val="18"/>
                    </w:rPr>
                    <w:t>&amp;</w:t>
                  </w:r>
                  <w:r w:rsidR="003E20A3" w:rsidRPr="003E20A3">
                    <w:rPr>
                      <w:b/>
                      <w:color w:val="00B050"/>
                      <w:sz w:val="18"/>
                      <w:szCs w:val="18"/>
                    </w:rPr>
                    <w:t xml:space="preserve"> </w:t>
                  </w:r>
                  <w:r w:rsidR="003E20A3" w:rsidRPr="003E20A3">
                    <w:rPr>
                      <w:b/>
                      <w:color w:val="00B0F0"/>
                      <w:sz w:val="18"/>
                      <w:szCs w:val="18"/>
                    </w:rPr>
                    <w:t>Gymnastic</w:t>
                  </w:r>
                  <w:r w:rsidR="003E20A3" w:rsidRPr="003E20A3">
                    <w:rPr>
                      <w:b/>
                      <w:color w:val="00B050"/>
                      <w:sz w:val="18"/>
                      <w:szCs w:val="18"/>
                    </w:rPr>
                    <w:t>s</w:t>
                  </w:r>
                  <w:r w:rsidR="003E20A3" w:rsidRPr="003E20A3">
                    <w:rPr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="003E20A3" w:rsidRPr="003E20A3">
                    <w:rPr>
                      <w:b/>
                      <w:color w:val="000000"/>
                      <w:sz w:val="18"/>
                      <w:szCs w:val="18"/>
                    </w:rPr>
                    <w:t xml:space="preserve">Everyday </w:t>
                  </w:r>
                  <w:r w:rsidR="00436FE5" w:rsidRPr="003E20A3">
                    <w:rPr>
                      <w:b/>
                      <w:color w:val="000000"/>
                      <w:sz w:val="18"/>
                      <w:szCs w:val="18"/>
                    </w:rPr>
                    <w:t>ABC Mouse</w:t>
                  </w:r>
                  <w:r w:rsidR="003E20A3" w:rsidRPr="003E20A3">
                    <w:rPr>
                      <w:b/>
                      <w:color w:val="000000"/>
                      <w:sz w:val="18"/>
                      <w:szCs w:val="18"/>
                    </w:rPr>
                    <w:t xml:space="preserve"> &amp;</w:t>
                  </w:r>
                  <w:r w:rsidR="00436FE5" w:rsidRPr="003E20A3">
                    <w:rPr>
                      <w:b/>
                      <w:color w:val="000000"/>
                      <w:sz w:val="18"/>
                      <w:szCs w:val="18"/>
                    </w:rPr>
                    <w:t xml:space="preserve"> Spanish, </w:t>
                  </w:r>
                </w:p>
              </w:txbxContent>
            </v:textbox>
            <w10:wrap type="square"/>
          </v:shape>
        </w:pict>
      </w:r>
      <w:r w:rsidR="005973AC">
        <w:pict>
          <v:rect id="_x0000_s1026" style="position:absolute;left:0;text-align:left;margin-left:20.25pt;margin-top:51.75pt;width:686.25pt;height:499.5pt;z-index:251655168;mso-position-horizontal-relative:margin;mso-position-vertical-relative:margin" filled="f" strokeweight="2pt">
            <w10:wrap anchorx="margin" anchory="margin"/>
          </v:rect>
        </w:pict>
      </w:r>
      <w:r w:rsidR="005069EA">
        <w:pict>
          <v:rect id="_x0000_s1027" style="position:absolute;left:0;text-align:left;margin-left:20.25pt;margin-top:24pt;width:699.8pt;height:517.5pt;z-index:251656192;mso-position-horizontal-relative:margin;mso-position-vertical-relative:margin" filled="f" stroked="f">
            <v:textbox style="mso-next-textbox:#_x0000_s1027" inset="0,0,0,0">
              <w:txbxContent>
                <w:tbl>
                  <w:tblPr>
                    <w:tblW w:w="0" w:type="auto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64"/>
                    <w:gridCol w:w="1964"/>
                    <w:gridCol w:w="1964"/>
                    <w:gridCol w:w="2118"/>
                    <w:gridCol w:w="1801"/>
                    <w:gridCol w:w="1975"/>
                    <w:gridCol w:w="1965"/>
                  </w:tblGrid>
                  <w:tr w:rsidR="006614D3" w:rsidTr="005069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710"/>
                    </w:trPr>
                    <w:tc>
                      <w:tcPr>
                        <w:tcW w:w="1964" w:type="dxa"/>
                      </w:tcPr>
                      <w:p w:rsidR="006614D3" w:rsidRPr="00C95D97" w:rsidRDefault="006614D3" w:rsidP="00927DC4">
                        <w:pPr>
                          <w:pStyle w:val="BoxesHeading2"/>
                        </w:pPr>
                        <w:r w:rsidRPr="00C95D97">
                          <w:t>Sun</w:t>
                        </w:r>
                      </w:p>
                    </w:tc>
                    <w:tc>
                      <w:tcPr>
                        <w:tcW w:w="1964" w:type="dxa"/>
                      </w:tcPr>
                      <w:p w:rsidR="006614D3" w:rsidRPr="00640DAE" w:rsidRDefault="006614D3" w:rsidP="00927DC4">
                        <w:pPr>
                          <w:pStyle w:val="BoxesHeading2"/>
                          <w:rPr>
                            <w:b/>
                          </w:rPr>
                        </w:pPr>
                        <w:r w:rsidRPr="00C95D97">
                          <w:t>Mon</w:t>
                        </w:r>
                      </w:p>
                    </w:tc>
                    <w:tc>
                      <w:tcPr>
                        <w:tcW w:w="1964" w:type="dxa"/>
                      </w:tcPr>
                      <w:p w:rsidR="006614D3" w:rsidRPr="00C95D97" w:rsidRDefault="006614D3" w:rsidP="00927DC4">
                        <w:pPr>
                          <w:pStyle w:val="BoxesHeading2"/>
                        </w:pPr>
                        <w:r w:rsidRPr="00C95D97">
                          <w:t>Tue</w:t>
                        </w:r>
                      </w:p>
                    </w:tc>
                    <w:tc>
                      <w:tcPr>
                        <w:tcW w:w="2118" w:type="dxa"/>
                      </w:tcPr>
                      <w:p w:rsidR="006614D3" w:rsidRPr="00C95D97" w:rsidRDefault="006614D3" w:rsidP="00927DC4">
                        <w:pPr>
                          <w:pStyle w:val="BoxesHeading2"/>
                        </w:pPr>
                        <w:r w:rsidRPr="00C95D97">
                          <w:t>Wed</w:t>
                        </w:r>
                      </w:p>
                    </w:tc>
                    <w:tc>
                      <w:tcPr>
                        <w:tcW w:w="1801" w:type="dxa"/>
                      </w:tcPr>
                      <w:p w:rsidR="006614D3" w:rsidRPr="00C95D97" w:rsidRDefault="006614D3" w:rsidP="00927DC4">
                        <w:pPr>
                          <w:pStyle w:val="BoxesHeading2"/>
                        </w:pPr>
                        <w:r w:rsidRPr="00C95D97">
                          <w:t>Thu</w:t>
                        </w:r>
                      </w:p>
                    </w:tc>
                    <w:tc>
                      <w:tcPr>
                        <w:tcW w:w="1975" w:type="dxa"/>
                        <w:tcBorders>
                          <w:bottom w:val="single" w:sz="4" w:space="0" w:color="auto"/>
                        </w:tcBorders>
                      </w:tcPr>
                      <w:p w:rsidR="006614D3" w:rsidRPr="00C95D97" w:rsidRDefault="006614D3" w:rsidP="00927DC4">
                        <w:pPr>
                          <w:pStyle w:val="BoxesHeading2"/>
                        </w:pPr>
                        <w:r w:rsidRPr="00C95D97">
                          <w:t>Fri</w:t>
                        </w:r>
                      </w:p>
                    </w:tc>
                    <w:tc>
                      <w:tcPr>
                        <w:tcW w:w="1965" w:type="dxa"/>
                      </w:tcPr>
                      <w:p w:rsidR="006614D3" w:rsidRDefault="006614D3" w:rsidP="00927DC4">
                        <w:pPr>
                          <w:pStyle w:val="BoxesHeading2"/>
                        </w:pPr>
                        <w:r w:rsidRPr="00C95D97">
                          <w:t>Sat</w:t>
                        </w:r>
                      </w:p>
                    </w:tc>
                  </w:tr>
                  <w:tr w:rsidR="006614D3" w:rsidRPr="00C95D97" w:rsidTr="005160C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343"/>
                    </w:trPr>
                    <w:tc>
                      <w:tcPr>
                        <w:tcW w:w="1964" w:type="dxa"/>
                      </w:tcPr>
                      <w:p w:rsidR="006614D3" w:rsidRDefault="006614D3" w:rsidP="00052998">
                        <w:pPr>
                          <w:rPr>
                            <w:noProof/>
                            <w:sz w:val="16"/>
                            <w:szCs w:val="16"/>
                          </w:rPr>
                        </w:pPr>
                      </w:p>
                      <w:p w:rsidR="00316C08" w:rsidRDefault="00316C08" w:rsidP="00BD0914">
                        <w:pPr>
                          <w:jc w:val="center"/>
                          <w:rPr>
                            <w:noProof/>
                            <w:sz w:val="16"/>
                            <w:szCs w:val="16"/>
                          </w:rPr>
                        </w:pPr>
                      </w:p>
                      <w:p w:rsidR="007B01B8" w:rsidRDefault="00C7080A" w:rsidP="007B01B8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Celebration</w:t>
                        </w:r>
                        <w:r w:rsidR="00BE07A0">
                          <w:rPr>
                            <w:b/>
                            <w:sz w:val="24"/>
                            <w:szCs w:val="24"/>
                          </w:rPr>
                          <w:t xml:space="preserve"> week</w:t>
                        </w:r>
                      </w:p>
                      <w:p w:rsidR="00316C08" w:rsidRPr="000C76B9" w:rsidRDefault="00852B9B" w:rsidP="007B01B8">
                        <w:pPr>
                          <w:jc w:val="center"/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04900" cy="657225"/>
                              <wp:effectExtent l="19050" t="0" r="0" b="0"/>
                              <wp:docPr id="1" name="Picture 1" descr="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4900" cy="657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64" w:type="dxa"/>
                      </w:tcPr>
                      <w:p w:rsidR="00DB7DE3" w:rsidRDefault="00E64BCA" w:rsidP="00052998">
                        <w:pPr>
                          <w:pStyle w:val="Boxes11"/>
                          <w:jc w:val="left"/>
                          <w:rPr>
                            <w:b w:val="0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  <w:r w:rsidR="00052998"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  <w:p w:rsidR="003E29ED" w:rsidRDefault="003E29ED" w:rsidP="003E29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M&amp;M graph</w:t>
                        </w:r>
                      </w:p>
                      <w:p w:rsidR="003E29ED" w:rsidRDefault="003E29ED" w:rsidP="003E29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25132C" w:rsidRPr="0025132C" w:rsidRDefault="00852B9B" w:rsidP="003E29E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23900" cy="542925"/>
                              <wp:effectExtent l="19050" t="0" r="0" b="0"/>
                              <wp:docPr id="2" name="Picture 2" descr="th?u=http%3a%2f%2fuploa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th?u=http%3a%2f%2fuploa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64" w:type="dxa"/>
                      </w:tcPr>
                      <w:p w:rsidR="006614D3" w:rsidRPr="0025132C" w:rsidRDefault="00D3119B" w:rsidP="00ED373C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C37BC5" w:rsidRPr="0025132C" w:rsidRDefault="00C37BC5" w:rsidP="00BE647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3E29ED" w:rsidRPr="0025132C" w:rsidRDefault="003E29ED" w:rsidP="003E29ED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25132C">
                          <w:rPr>
                            <w:b/>
                            <w:sz w:val="16"/>
                            <w:szCs w:val="16"/>
                          </w:rPr>
                          <w:t>Red, White, and Blue Parade!!!</w:t>
                        </w:r>
                      </w:p>
                      <w:p w:rsidR="003E29ED" w:rsidRDefault="003E29ED" w:rsidP="003E29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5132C">
                          <w:rPr>
                            <w:sz w:val="16"/>
                            <w:szCs w:val="16"/>
                          </w:rPr>
                          <w:t>Wear red, white or blue!!</w:t>
                        </w:r>
                      </w:p>
                      <w:p w:rsidR="003E29ED" w:rsidRDefault="003E29ED" w:rsidP="003E29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446FD7" w:rsidRPr="00BB7A92" w:rsidRDefault="00852B9B" w:rsidP="003E29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1104900" cy="561975"/>
                              <wp:effectExtent l="19050" t="0" r="0" b="0"/>
                              <wp:docPr id="3" name="Picture 3" descr="th?u=http%3a%2f%2fimaginewa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th?u=http%3a%2f%2fimaginewal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4900" cy="561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18" w:type="dxa"/>
                        <w:shd w:val="clear" w:color="auto" w:fill="auto"/>
                      </w:tcPr>
                      <w:p w:rsidR="00C00B1E" w:rsidRPr="0025132C" w:rsidRDefault="00D3119B" w:rsidP="00453983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4A7621" w:rsidRDefault="004A7621" w:rsidP="0089401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F13302" w:rsidRDefault="00F13302" w:rsidP="0089401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Walking water</w:t>
                        </w:r>
                      </w:p>
                      <w:p w:rsidR="00F13302" w:rsidRDefault="00F13302" w:rsidP="0089401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F13302" w:rsidRPr="0025132C" w:rsidRDefault="00852B9B" w:rsidP="0089401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1209675" cy="800100"/>
                              <wp:effectExtent l="19050" t="0" r="9525" b="0"/>
                              <wp:docPr id="4" name="Picture 4" descr="rainbow-walking-water-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rainbow-walking-water-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9675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01" w:type="dxa"/>
                        <w:shd w:val="clear" w:color="auto" w:fill="A6A6A6"/>
                      </w:tcPr>
                      <w:p w:rsidR="007B01B8" w:rsidRDefault="00D3119B" w:rsidP="007B01B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4</w:t>
                        </w:r>
                        <w:r w:rsidR="007B01B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89401D" w:rsidRPr="0025132C" w:rsidRDefault="0089401D" w:rsidP="0089401D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25132C">
                          <w:rPr>
                            <w:b/>
                            <w:sz w:val="16"/>
                            <w:szCs w:val="16"/>
                          </w:rPr>
                          <w:t xml:space="preserve">We will be Closed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for the 4</w:t>
                        </w:r>
                        <w:r w:rsidRPr="00E413F9">
                          <w:rPr>
                            <w:b/>
                            <w:sz w:val="16"/>
                            <w:szCs w:val="16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of July</w:t>
                        </w:r>
                      </w:p>
                      <w:p w:rsidR="00BD0914" w:rsidRPr="0025132C" w:rsidRDefault="00852B9B" w:rsidP="0089401D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771525" cy="581025"/>
                              <wp:effectExtent l="19050" t="0" r="9525" b="0"/>
                              <wp:docPr id="5" name="Picture 5" descr="MC900287389[1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MC900287389[1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75" w:type="dxa"/>
                        <w:shd w:val="clear" w:color="auto" w:fill="92D050"/>
                      </w:tcPr>
                      <w:p w:rsidR="007B01B8" w:rsidRDefault="00D3119B" w:rsidP="007B01B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  <w:r w:rsidR="007B01B8" w:rsidRPr="0025132C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7B01B8" w:rsidRPr="0025132C" w:rsidRDefault="007B01B8" w:rsidP="007B01B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5132C">
                          <w:rPr>
                            <w:sz w:val="16"/>
                            <w:szCs w:val="16"/>
                          </w:rPr>
                          <w:t>KRK’S</w:t>
                        </w:r>
                      </w:p>
                      <w:p w:rsidR="007B01B8" w:rsidRPr="0025132C" w:rsidRDefault="007B01B8" w:rsidP="007B01B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  <w:r w:rsidR="0089401D">
                          <w:rPr>
                            <w:sz w:val="16"/>
                            <w:szCs w:val="16"/>
                          </w:rPr>
                          <w:t>2</w:t>
                        </w:r>
                        <w:r w:rsidRPr="0025132C">
                          <w:rPr>
                            <w:sz w:val="16"/>
                            <w:szCs w:val="16"/>
                            <w:vertAlign w:val="superscript"/>
                          </w:rPr>
                          <w:t>th</w:t>
                        </w:r>
                        <w:r w:rsidRPr="0025132C">
                          <w:rPr>
                            <w:sz w:val="16"/>
                            <w:szCs w:val="16"/>
                          </w:rPr>
                          <w:t xml:space="preserve"> Anniversary</w:t>
                        </w:r>
                      </w:p>
                      <w:p w:rsidR="007B01B8" w:rsidRDefault="00852B9B" w:rsidP="007B01B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666750" cy="466725"/>
                              <wp:effectExtent l="19050" t="0" r="0" b="0"/>
                              <wp:docPr id="6" name="Picture 6" descr="MC900361798[1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MC900361798[1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750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B01B8" w:rsidRDefault="007B01B8" w:rsidP="007B01B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We will dance &amp; have cake &amp; punch</w:t>
                        </w:r>
                      </w:p>
                      <w:p w:rsidR="00C37BC5" w:rsidRPr="0025132C" w:rsidRDefault="00C37BC5" w:rsidP="00C70B9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965" w:type="dxa"/>
                      </w:tcPr>
                      <w:p w:rsidR="003F73D1" w:rsidRDefault="00D3119B" w:rsidP="002523A6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6</w:t>
                        </w:r>
                      </w:p>
                      <w:p w:rsidR="003F73D1" w:rsidRDefault="003F73D1" w:rsidP="002523A6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6614D3" w:rsidRPr="0025132C" w:rsidRDefault="00852B9B" w:rsidP="002523A6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1114425" cy="590550"/>
                              <wp:effectExtent l="19050" t="0" r="9525" b="0"/>
                              <wp:docPr id="7" name="Picture 7" descr="MC900434627[1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MC900434627[1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4425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614D3" w:rsidRPr="00C95D97" w:rsidTr="00BF6B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568"/>
                    </w:trPr>
                    <w:tc>
                      <w:tcPr>
                        <w:tcW w:w="1964" w:type="dxa"/>
                      </w:tcPr>
                      <w:p w:rsidR="009733D8" w:rsidRDefault="00D3119B" w:rsidP="003E29ED">
                        <w:pPr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7</w:t>
                        </w:r>
                      </w:p>
                      <w:p w:rsidR="00741CAD" w:rsidRDefault="005160C7" w:rsidP="009733D8">
                        <w:pPr>
                          <w:jc w:val="center"/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</w:rPr>
                          <w:t>Minecraft</w:t>
                        </w:r>
                        <w:r w:rsidR="00AB1A11">
                          <w:rPr>
                            <w:b/>
                            <w:i/>
                            <w:sz w:val="24"/>
                            <w:szCs w:val="24"/>
                          </w:rPr>
                          <w:t xml:space="preserve"> week</w:t>
                        </w:r>
                      </w:p>
                      <w:p w:rsidR="003E29ED" w:rsidRPr="007B01B8" w:rsidRDefault="00852B9B" w:rsidP="009733D8">
                        <w:pPr>
                          <w:jc w:val="center"/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i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71500" cy="771525"/>
                              <wp:effectExtent l="19050" t="0" r="0" b="0"/>
                              <wp:docPr id="8" name="Picture 8" descr="Stev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Stev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64" w:type="dxa"/>
                        <w:shd w:val="clear" w:color="auto" w:fill="auto"/>
                      </w:tcPr>
                      <w:p w:rsidR="006614D3" w:rsidRPr="0025132C" w:rsidRDefault="00D3119B" w:rsidP="00ED373C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8</w:t>
                        </w:r>
                      </w:p>
                      <w:p w:rsidR="008C31F4" w:rsidRDefault="0028229F" w:rsidP="00F13302">
                        <w:pPr>
                          <w:jc w:val="center"/>
                        </w:pPr>
                        <w:r>
                          <w:t>Creeper bowling</w:t>
                        </w:r>
                      </w:p>
                      <w:p w:rsidR="00701D65" w:rsidRPr="00F642AD" w:rsidRDefault="00852B9B" w:rsidP="00F1330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7700" cy="657225"/>
                              <wp:effectExtent l="19050" t="0" r="0" b="0"/>
                              <wp:docPr id="9" name="Picture 9" descr="1271022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1271022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657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64" w:type="dxa"/>
                        <w:shd w:val="clear" w:color="auto" w:fill="FFFF00"/>
                      </w:tcPr>
                      <w:p w:rsidR="001A1934" w:rsidRPr="008C31F4" w:rsidRDefault="00D3119B" w:rsidP="00BF6B5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  <w:r w:rsidR="00BF6B59">
                          <w:rPr>
                            <w:sz w:val="16"/>
                            <w:szCs w:val="16"/>
                          </w:rPr>
                          <w:t xml:space="preserve">      </w:t>
                        </w:r>
                        <w:r w:rsidR="0089401D">
                          <w:rPr>
                            <w:b/>
                          </w:rPr>
                          <w:t>Architects</w:t>
                        </w:r>
                      </w:p>
                      <w:p w:rsidR="001A1934" w:rsidRDefault="00BF6B59" w:rsidP="00BF6B59">
                        <w:pPr>
                          <w:jc w:val="center"/>
                        </w:pPr>
                        <w:r>
                          <w:t>May</w:t>
                        </w:r>
                        <w:r w:rsidR="00626FDE">
                          <w:t xml:space="preserve"> </w:t>
                        </w:r>
                        <w:r>
                          <w:t>Community</w:t>
                        </w:r>
                        <w:r w:rsidR="00626FDE">
                          <w:t xml:space="preserve"> Center</w:t>
                        </w:r>
                      </w:p>
                      <w:p w:rsidR="00BF6B59" w:rsidRDefault="00BF6B59" w:rsidP="00BF6B59">
                        <w:pPr>
                          <w:jc w:val="center"/>
                        </w:pPr>
                        <w:r>
                          <w:t>10:30-1:00</w:t>
                        </w:r>
                      </w:p>
                      <w:p w:rsidR="00626FDE" w:rsidRPr="00BF6B59" w:rsidRDefault="00626FDE" w:rsidP="00BF6B59">
                        <w:pPr>
                          <w:jc w:val="center"/>
                        </w:pPr>
                        <w:r>
                          <w:t>Shark Party</w:t>
                        </w:r>
                      </w:p>
                      <w:p w:rsidR="005A7DAD" w:rsidRPr="0025132C" w:rsidRDefault="006F63B6" w:rsidP="00803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Learning goal: Communicate effectively when retelling stories</w:t>
                        </w:r>
                      </w:p>
                    </w:tc>
                    <w:tc>
                      <w:tcPr>
                        <w:tcW w:w="2118" w:type="dxa"/>
                      </w:tcPr>
                      <w:p w:rsidR="004A7621" w:rsidRDefault="00D3438E" w:rsidP="0020652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10</w:t>
                        </w:r>
                      </w:p>
                      <w:p w:rsidR="00D3438E" w:rsidRDefault="00D3438E" w:rsidP="00D3438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Sound of Music</w:t>
                        </w:r>
                      </w:p>
                      <w:p w:rsidR="00D3438E" w:rsidRDefault="00D3438E" w:rsidP="00D3438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Infant – Musicians Activity </w:t>
                        </w:r>
                      </w:p>
                      <w:p w:rsidR="00D3438E" w:rsidRPr="000111A2" w:rsidRDefault="00852B9B" w:rsidP="00D3438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1047750" cy="704850"/>
                              <wp:effectExtent l="19050" t="0" r="0" b="0"/>
                              <wp:docPr id="10" name="irc_mi" descr="Image result for infant activities">
                                <a:hlinkClick xmlns:a="http://schemas.openxmlformats.org/drawingml/2006/main" r:id="rId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Image result for infant activiti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 l="19708" b="2599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775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01" w:type="dxa"/>
                      </w:tcPr>
                      <w:p w:rsidR="00D3438E" w:rsidRDefault="00D3438E" w:rsidP="00D3438E">
                        <w:r>
                          <w:t>11</w:t>
                        </w:r>
                      </w:p>
                      <w:p w:rsidR="007A7714" w:rsidRDefault="0028229F" w:rsidP="00415EE3">
                        <w:pPr>
                          <w:jc w:val="center"/>
                        </w:pPr>
                        <w:r>
                          <w:t>Black and green painting art</w:t>
                        </w:r>
                      </w:p>
                      <w:p w:rsidR="006D46BF" w:rsidRPr="00F72C5A" w:rsidRDefault="00852B9B" w:rsidP="00415EE3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619125"/>
                              <wp:effectExtent l="19050" t="0" r="9525" b="0"/>
                              <wp:docPr id="11" name="Picture 11" descr="PAINT_PALETTE2_thum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PAINT_PALETTE2_thum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619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75" w:type="dxa"/>
                        <w:shd w:val="clear" w:color="auto" w:fill="auto"/>
                      </w:tcPr>
                      <w:p w:rsidR="006614D3" w:rsidRDefault="00BE647A" w:rsidP="00072D65">
                        <w:pPr>
                          <w:pStyle w:val="Boxes11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  <w:r w:rsidR="00D3119B"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  <w:p w:rsidR="007B01B8" w:rsidRDefault="00F15C33" w:rsidP="00F15C3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Water Slide</w:t>
                        </w:r>
                      </w:p>
                      <w:p w:rsidR="00F15C33" w:rsidRDefault="00F15C33" w:rsidP="00F15C3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Suite </w:t>
                        </w:r>
                        <w:r w:rsidR="00C70B9C">
                          <w:rPr>
                            <w:b/>
                            <w:sz w:val="16"/>
                            <w:szCs w:val="16"/>
                          </w:rPr>
                          <w:t>Astronauts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-Gym</w:t>
                        </w:r>
                      </w:p>
                      <w:p w:rsidR="00F15C33" w:rsidRDefault="00852B9B" w:rsidP="00F15C3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428625"/>
                              <wp:effectExtent l="19050" t="0" r="9525" b="0"/>
                              <wp:docPr id="12" name="Picture 12" descr="th?u=http%3a%2f%2fthumb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th?u=http%3a%2f%2fthumb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D2114" w:rsidRPr="0025132C" w:rsidRDefault="000D2114" w:rsidP="00F15C3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D15062">
                          <w:rPr>
                            <w:b/>
                            <w:color w:val="0070C0"/>
                            <w:sz w:val="16"/>
                            <w:szCs w:val="16"/>
                          </w:rPr>
                          <w:t>(Come dressed &amp; bring a change of clothes)</w:t>
                        </w:r>
                      </w:p>
                    </w:tc>
                    <w:tc>
                      <w:tcPr>
                        <w:tcW w:w="1965" w:type="dxa"/>
                      </w:tcPr>
                      <w:p w:rsidR="00415EE3" w:rsidRPr="0025132C" w:rsidRDefault="00BE647A" w:rsidP="0032154D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1</w:t>
                        </w:r>
                        <w:r w:rsidR="00D3119B">
                          <w:rPr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6614D3" w:rsidRPr="0025132C" w:rsidRDefault="006614D3" w:rsidP="0089401D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6614D3" w:rsidRPr="00C95D97" w:rsidTr="0038577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670"/>
                    </w:trPr>
                    <w:tc>
                      <w:tcPr>
                        <w:tcW w:w="1964" w:type="dxa"/>
                      </w:tcPr>
                      <w:p w:rsidR="006614D3" w:rsidRDefault="00BE647A" w:rsidP="001B47B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1</w:t>
                        </w:r>
                        <w:r w:rsidR="00D3119B">
                          <w:rPr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F776E6" w:rsidRDefault="00AB1A11" w:rsidP="00F776E6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Bookworm week</w:t>
                        </w:r>
                      </w:p>
                      <w:p w:rsidR="00F776E6" w:rsidRDefault="00F776E6" w:rsidP="00F776E6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F776E6" w:rsidRPr="001A1934" w:rsidRDefault="00852B9B" w:rsidP="00F776E6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00100" cy="590550"/>
                              <wp:effectExtent l="19050" t="0" r="0" b="0"/>
                              <wp:docPr id="13" name="Picture 13" descr="Bookworm_ReadingCorn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Bookworm_ReadingCorn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0100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64" w:type="dxa"/>
                      </w:tcPr>
                      <w:p w:rsidR="00267E1B" w:rsidRPr="0025132C" w:rsidRDefault="008D28A4" w:rsidP="00267E1B">
                        <w:pPr>
                          <w:rPr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  <w:r w:rsidR="00D3119B">
                          <w:rPr>
                            <w:b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  <w:p w:rsidR="00430771" w:rsidRPr="0025132C" w:rsidRDefault="00430771" w:rsidP="00D848FC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964" w:type="dxa"/>
                        <w:shd w:val="clear" w:color="auto" w:fill="FFFF00"/>
                      </w:tcPr>
                      <w:p w:rsidR="004C5AE8" w:rsidRPr="00FB1F9D" w:rsidRDefault="008D28A4" w:rsidP="00FB1F9D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1</w:t>
                        </w:r>
                        <w:r w:rsidR="00D3119B">
                          <w:rPr>
                            <w:b/>
                            <w:sz w:val="16"/>
                            <w:szCs w:val="16"/>
                          </w:rPr>
                          <w:t>6</w:t>
                        </w:r>
                        <w:r w:rsidR="00FB1F9D">
                          <w:rPr>
                            <w:b/>
                            <w:sz w:val="16"/>
                            <w:szCs w:val="16"/>
                          </w:rPr>
                          <w:t xml:space="preserve">        </w:t>
                        </w:r>
                        <w:r w:rsidR="0089401D">
                          <w:rPr>
                            <w:b/>
                          </w:rPr>
                          <w:t>Engineers</w:t>
                        </w:r>
                      </w:p>
                      <w:p w:rsidR="00BF6B59" w:rsidRDefault="00BF6B59" w:rsidP="00EB47F3">
                        <w:pPr>
                          <w:jc w:val="center"/>
                        </w:pPr>
                        <w:r w:rsidRPr="00BF6B59">
                          <w:t>May Community</w:t>
                        </w:r>
                        <w:r w:rsidR="00626FDE">
                          <w:t xml:space="preserve"> Center</w:t>
                        </w:r>
                      </w:p>
                      <w:p w:rsidR="00BF6B59" w:rsidRDefault="00BF6B59" w:rsidP="00EB47F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10:30-1:00</w:t>
                        </w:r>
                      </w:p>
                      <w:p w:rsidR="000A5635" w:rsidRDefault="00626FDE" w:rsidP="00EB47F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Old School Game day</w:t>
                        </w:r>
                      </w:p>
                      <w:p w:rsidR="00EC3D7C" w:rsidRPr="004C5AE8" w:rsidRDefault="000A5635" w:rsidP="00EB47F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Learning goal: Communicate effectively when retelling stories</w:t>
                        </w:r>
                      </w:p>
                    </w:tc>
                    <w:tc>
                      <w:tcPr>
                        <w:tcW w:w="2118" w:type="dxa"/>
                      </w:tcPr>
                      <w:p w:rsidR="00185EC8" w:rsidRDefault="008D28A4" w:rsidP="00206525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1</w:t>
                        </w:r>
                        <w:r w:rsidR="00D3119B">
                          <w:rPr>
                            <w:b/>
                            <w:sz w:val="16"/>
                            <w:szCs w:val="16"/>
                          </w:rPr>
                          <w:t>7</w:t>
                        </w:r>
                      </w:p>
                      <w:p w:rsidR="007A7714" w:rsidRDefault="0028229F" w:rsidP="001A1934">
                        <w:pPr>
                          <w:jc w:val="center"/>
                        </w:pPr>
                        <w:r>
                          <w:t>Owls</w:t>
                        </w:r>
                      </w:p>
                      <w:p w:rsidR="006D46BF" w:rsidRPr="00F642AD" w:rsidRDefault="00852B9B" w:rsidP="001A1934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3925" cy="742950"/>
                              <wp:effectExtent l="19050" t="0" r="9525" b="0"/>
                              <wp:docPr id="14" name="Picture 14" descr="Owl_1_-_cd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Owl_1_-_cd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3925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01" w:type="dxa"/>
                      </w:tcPr>
                      <w:p w:rsidR="007C2EA2" w:rsidRPr="00206525" w:rsidRDefault="008D28A4" w:rsidP="00206525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1</w:t>
                        </w:r>
                        <w:r w:rsidR="00D3119B">
                          <w:rPr>
                            <w:b/>
                            <w:sz w:val="16"/>
                            <w:szCs w:val="16"/>
                          </w:rPr>
                          <w:t>8</w:t>
                        </w:r>
                      </w:p>
                      <w:p w:rsidR="00AB1A11" w:rsidRDefault="00AB1A11" w:rsidP="00F776E6">
                        <w:pPr>
                          <w:jc w:val="center"/>
                        </w:pPr>
                        <w:r>
                          <w:t>Bookmarks</w:t>
                        </w:r>
                      </w:p>
                      <w:p w:rsidR="00AB1A11" w:rsidRPr="00F642AD" w:rsidRDefault="00852B9B" w:rsidP="00AB1A1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14375" cy="714375"/>
                              <wp:effectExtent l="19050" t="0" r="9525" b="0"/>
                              <wp:docPr id="15" name="Picture 1" descr="Image result for bookmark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 result for bookmark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375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75" w:type="dxa"/>
                        <w:shd w:val="clear" w:color="auto" w:fill="FFFFFF"/>
                      </w:tcPr>
                      <w:p w:rsidR="00CC46ED" w:rsidRPr="004F6D25" w:rsidRDefault="00D3119B" w:rsidP="004F6D25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19</w:t>
                        </w:r>
                      </w:p>
                      <w:p w:rsidR="004F6D25" w:rsidRDefault="0028229F" w:rsidP="00C97AE5">
                        <w:pPr>
                          <w:jc w:val="center"/>
                        </w:pPr>
                        <w:r>
                          <w:t>Book walk relay</w:t>
                        </w:r>
                      </w:p>
                      <w:p w:rsidR="005069EA" w:rsidRPr="004F6D25" w:rsidRDefault="00852B9B" w:rsidP="00BF6B59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7700" cy="723900"/>
                              <wp:effectExtent l="19050" t="0" r="0" b="0"/>
                              <wp:docPr id="16" name="Picture 16" descr="boycarryingbook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boycarryingbook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65" w:type="dxa"/>
                      </w:tcPr>
                      <w:p w:rsidR="00F27D53" w:rsidRPr="0025132C" w:rsidRDefault="00BE647A" w:rsidP="002F5D67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  <w:r w:rsidR="00D3119B">
                          <w:rPr>
                            <w:b/>
                            <w:sz w:val="16"/>
                            <w:szCs w:val="16"/>
                          </w:rPr>
                          <w:t>0</w:t>
                        </w:r>
                      </w:p>
                      <w:p w:rsidR="00206525" w:rsidRDefault="00206525" w:rsidP="0020652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6614D3" w:rsidRPr="0025132C" w:rsidRDefault="006614D3" w:rsidP="00206525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6614D3" w:rsidRPr="00C95D97" w:rsidTr="00C97A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2075"/>
                    </w:trPr>
                    <w:tc>
                      <w:tcPr>
                        <w:tcW w:w="1964" w:type="dxa"/>
                      </w:tcPr>
                      <w:p w:rsidR="006614D3" w:rsidRPr="0025132C" w:rsidRDefault="00BE647A" w:rsidP="007D26AF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  <w:r w:rsidR="00D3119B">
                          <w:rPr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9F379E" w:rsidRDefault="005160C7" w:rsidP="00430771">
                        <w:pPr>
                          <w:jc w:val="center"/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</w:rPr>
                          <w:t>Total Drama</w:t>
                        </w:r>
                        <w:r w:rsidR="00F776E6">
                          <w:rPr>
                            <w:b/>
                            <w:i/>
                            <w:sz w:val="24"/>
                            <w:szCs w:val="24"/>
                          </w:rPr>
                          <w:t xml:space="preserve"> week</w:t>
                        </w:r>
                      </w:p>
                      <w:p w:rsidR="009F379E" w:rsidRPr="009F379E" w:rsidRDefault="00852B9B" w:rsidP="001B47BA">
                        <w:pPr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i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33450" cy="619125"/>
                              <wp:effectExtent l="19050" t="0" r="0" b="0"/>
                              <wp:docPr id="17" name="Picture 17" descr="1200px-Total_Drama_Action_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1200px-Total_Drama_Action_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3450" cy="619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64" w:type="dxa"/>
                      </w:tcPr>
                      <w:p w:rsidR="00AB1A7D" w:rsidRDefault="00BE647A" w:rsidP="003F73D1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  <w:r w:rsidR="00D3119B"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64589C" w:rsidRDefault="005D1A96" w:rsidP="00F1330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Charades</w:t>
                        </w:r>
                      </w:p>
                      <w:p w:rsidR="005069EA" w:rsidRPr="0064589C" w:rsidRDefault="00852B9B" w:rsidP="00F1330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</w:rPr>
                          <w:drawing>
                            <wp:inline distT="0" distB="0" distL="0" distR="0">
                              <wp:extent cx="1104900" cy="666750"/>
                              <wp:effectExtent l="19050" t="0" r="0" b="0"/>
                              <wp:docPr id="18" name="Picture 18" descr="fil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fil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4900" cy="666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64" w:type="dxa"/>
                        <w:shd w:val="clear" w:color="auto" w:fill="FFFF00"/>
                      </w:tcPr>
                      <w:p w:rsidR="007C2EA2" w:rsidRPr="00FB1F9D" w:rsidRDefault="00BE647A" w:rsidP="00626FDE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  <w:r w:rsidR="00D3119B">
                          <w:rPr>
                            <w:b/>
                            <w:sz w:val="16"/>
                            <w:szCs w:val="16"/>
                          </w:rPr>
                          <w:t>3</w:t>
                        </w:r>
                        <w:r w:rsidR="00FB1F9D">
                          <w:rPr>
                            <w:b/>
                            <w:sz w:val="16"/>
                            <w:szCs w:val="16"/>
                          </w:rPr>
                          <w:t xml:space="preserve">    </w:t>
                        </w:r>
                        <w:r w:rsidR="00626FDE">
                          <w:rPr>
                            <w:b/>
                            <w:sz w:val="16"/>
                            <w:szCs w:val="16"/>
                          </w:rPr>
                          <w:t xml:space="preserve">  </w:t>
                        </w:r>
                        <w:r w:rsidR="00FB1F9D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="0089401D">
                          <w:rPr>
                            <w:b/>
                          </w:rPr>
                          <w:t>Architects</w:t>
                        </w:r>
                      </w:p>
                      <w:p w:rsidR="00FB1F9D" w:rsidRDefault="00FB1F9D" w:rsidP="00FB1F9D">
                        <w:pPr>
                          <w:jc w:val="center"/>
                        </w:pPr>
                        <w:r w:rsidRPr="00FB1F9D">
                          <w:t>May Community Center</w:t>
                        </w:r>
                      </w:p>
                      <w:p w:rsidR="00FB1F9D" w:rsidRDefault="00FB1F9D" w:rsidP="00F92CB9">
                        <w:pPr>
                          <w:jc w:val="center"/>
                        </w:pPr>
                        <w:r>
                          <w:t>10:30-1:00</w:t>
                        </w:r>
                      </w:p>
                      <w:p w:rsidR="00626FDE" w:rsidRDefault="00626FDE" w:rsidP="00F92CB9">
                        <w:pPr>
                          <w:jc w:val="center"/>
                        </w:pPr>
                        <w:r>
                          <w:t xml:space="preserve">Splash Day </w:t>
                        </w:r>
                      </w:p>
                      <w:p w:rsidR="00626FDE" w:rsidRPr="00F92CB9" w:rsidRDefault="00626FDE" w:rsidP="00F92CB9">
                        <w:pPr>
                          <w:jc w:val="center"/>
                        </w:pPr>
                        <w:r w:rsidRPr="00626FDE">
                          <w:rPr>
                            <w:color w:val="FF0000"/>
                          </w:rPr>
                          <w:t>(Wear swim suit)</w:t>
                        </w:r>
                      </w:p>
                      <w:p w:rsidR="00F92CB9" w:rsidRDefault="00F92CB9" w:rsidP="00D20F91">
                        <w:pPr>
                          <w:jc w:val="center"/>
                          <w:rPr>
                            <w:color w:val="C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C00000"/>
                            <w:sz w:val="16"/>
                            <w:szCs w:val="16"/>
                          </w:rPr>
                          <w:t>Fossil dig</w:t>
                        </w:r>
                      </w:p>
                      <w:p w:rsidR="00F92CB9" w:rsidRPr="00FB1F9D" w:rsidRDefault="00852B9B" w:rsidP="00D20F91">
                        <w:pPr>
                          <w:jc w:val="center"/>
                          <w:rPr>
                            <w:color w:val="C00000"/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  <w:color w:val="C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485775"/>
                              <wp:effectExtent l="19050" t="0" r="9525" b="0"/>
                              <wp:docPr id="19" name="Picture 19" descr="Trilobite_clipar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Trilobite_clipar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485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18" w:type="dxa"/>
                        <w:shd w:val="clear" w:color="auto" w:fill="auto"/>
                      </w:tcPr>
                      <w:p w:rsidR="004A7621" w:rsidRDefault="00BE647A" w:rsidP="000D5E4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  <w:r w:rsidR="00D3119B">
                          <w:rPr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4A7621" w:rsidRDefault="005D1A96" w:rsidP="00F133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Dress as your favorite TV character</w:t>
                        </w:r>
                      </w:p>
                      <w:p w:rsidR="00940664" w:rsidRPr="000111A2" w:rsidRDefault="00852B9B" w:rsidP="00F133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1209675" cy="590550"/>
                              <wp:effectExtent l="19050" t="0" r="9525" b="0"/>
                              <wp:docPr id="20" name="Picture 20" descr="image-20150303-31835-kbn4u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image-20150303-31835-kbn4u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9675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01" w:type="dxa"/>
                      </w:tcPr>
                      <w:p w:rsidR="0064589C" w:rsidRPr="006B516D" w:rsidRDefault="00BE647A" w:rsidP="0064589C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  <w:r w:rsidR="00D3119B">
                          <w:rPr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  <w:p w:rsidR="0064589C" w:rsidRPr="0025132C" w:rsidRDefault="0064589C" w:rsidP="0064589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Infant </w:t>
                        </w:r>
                        <w:r w:rsidR="004F6D25">
                          <w:rPr>
                            <w:b/>
                            <w:sz w:val="16"/>
                            <w:szCs w:val="16"/>
                          </w:rPr>
                          <w:t xml:space="preserve">&amp; </w:t>
                        </w:r>
                        <w:r w:rsidR="00C70B9C">
                          <w:rPr>
                            <w:b/>
                            <w:sz w:val="16"/>
                            <w:szCs w:val="16"/>
                          </w:rPr>
                          <w:t>Crawlers</w:t>
                        </w:r>
                        <w:r w:rsidRPr="0025132C">
                          <w:rPr>
                            <w:b/>
                            <w:sz w:val="16"/>
                            <w:szCs w:val="16"/>
                          </w:rPr>
                          <w:t xml:space="preserve"> Activity </w:t>
                        </w:r>
                      </w:p>
                      <w:p w:rsidR="0064589C" w:rsidRPr="0025132C" w:rsidRDefault="0064589C" w:rsidP="0064589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5132C">
                          <w:rPr>
                            <w:sz w:val="16"/>
                            <w:szCs w:val="16"/>
                          </w:rPr>
                          <w:t>Put on a water show</w:t>
                        </w:r>
                      </w:p>
                      <w:p w:rsidR="0064589C" w:rsidRDefault="00852B9B" w:rsidP="0064589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504825" cy="447675"/>
                              <wp:effectExtent l="19050" t="0" r="9525" b="0"/>
                              <wp:docPr id="21" name="Picture 21" descr="MP900402060[1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MP900402060[1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B516D" w:rsidRPr="00353EC9" w:rsidRDefault="0064589C" w:rsidP="00353EC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Come dressed to get wet &amp; pack a change of clothes</w:t>
                        </w:r>
                      </w:p>
                    </w:tc>
                    <w:tc>
                      <w:tcPr>
                        <w:tcW w:w="1975" w:type="dxa"/>
                        <w:shd w:val="clear" w:color="auto" w:fill="auto"/>
                      </w:tcPr>
                      <w:p w:rsidR="00DE61DC" w:rsidRDefault="008D28A4" w:rsidP="00DE61DC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  <w:r w:rsidR="00D3119B">
                          <w:rPr>
                            <w:b/>
                            <w:sz w:val="16"/>
                            <w:szCs w:val="16"/>
                          </w:rPr>
                          <w:t>6</w:t>
                        </w:r>
                      </w:p>
                      <w:p w:rsidR="00F642AD" w:rsidRDefault="00F642AD" w:rsidP="00F642AD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9716A5" w:rsidRDefault="009716A5" w:rsidP="009716A5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716A5">
                          <w:rPr>
                            <w:b/>
                            <w:sz w:val="16"/>
                            <w:szCs w:val="16"/>
                          </w:rPr>
                          <w:t>Big kids will perform a play for us</w:t>
                        </w:r>
                      </w:p>
                      <w:p w:rsidR="009716A5" w:rsidRDefault="009716A5" w:rsidP="009716A5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9716A5" w:rsidRPr="009716A5" w:rsidRDefault="00852B9B" w:rsidP="0032154D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762000" cy="685800"/>
                              <wp:effectExtent l="0" t="0" r="0" b="0"/>
                              <wp:docPr id="22" name="Picture 22" descr="170px-P_cultu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170px-P_cultur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65" w:type="dxa"/>
                      </w:tcPr>
                      <w:p w:rsidR="00094CE0" w:rsidRDefault="00B06CEA" w:rsidP="00094CE0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5132C"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  <w:r w:rsidR="00D3119B">
                          <w:rPr>
                            <w:b/>
                            <w:sz w:val="16"/>
                            <w:szCs w:val="16"/>
                          </w:rPr>
                          <w:t>7</w:t>
                        </w:r>
                        <w:r w:rsidR="00094CE0" w:rsidRPr="0025132C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094CE0" w:rsidRDefault="00094CE0" w:rsidP="00094CE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6614D3" w:rsidRPr="0025132C" w:rsidRDefault="006614D3" w:rsidP="00EB47F3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6614D3" w:rsidRPr="00C95D97" w:rsidTr="00DE61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445"/>
                    </w:trPr>
                    <w:tc>
                      <w:tcPr>
                        <w:tcW w:w="1964" w:type="dxa"/>
                      </w:tcPr>
                      <w:p w:rsidR="006F515C" w:rsidRDefault="00D04B55" w:rsidP="001B47BA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  <w:r w:rsidR="00D3119B">
                          <w:rPr>
                            <w:b/>
                            <w:sz w:val="16"/>
                            <w:szCs w:val="16"/>
                          </w:rPr>
                          <w:t>8</w:t>
                        </w:r>
                      </w:p>
                      <w:p w:rsidR="001E7DB9" w:rsidRDefault="005160C7" w:rsidP="001E7DB9">
                        <w:pPr>
                          <w:jc w:val="center"/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</w:rPr>
                          <w:t>Crazy</w:t>
                        </w:r>
                        <w:r w:rsidR="00F776E6">
                          <w:rPr>
                            <w:b/>
                            <w:i/>
                            <w:sz w:val="24"/>
                            <w:szCs w:val="24"/>
                          </w:rPr>
                          <w:t xml:space="preserve"> week</w:t>
                        </w:r>
                      </w:p>
                      <w:p w:rsidR="001E7DB9" w:rsidRPr="009F379E" w:rsidRDefault="00852B9B" w:rsidP="001E7DB9">
                        <w:pPr>
                          <w:jc w:val="center"/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19200" cy="466725"/>
                              <wp:effectExtent l="19050" t="0" r="0" b="0"/>
                              <wp:docPr id="23" name="Picture 1" descr="Image result for crazy hair clipar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 result for crazy hair clipar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9200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64" w:type="dxa"/>
                      </w:tcPr>
                      <w:p w:rsidR="00414E57" w:rsidRPr="0025132C" w:rsidRDefault="00D3119B" w:rsidP="00414E57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29</w:t>
                        </w:r>
                      </w:p>
                      <w:p w:rsidR="006B516D" w:rsidRDefault="005D1A96" w:rsidP="00F13302">
                        <w:pPr>
                          <w:jc w:val="center"/>
                        </w:pPr>
                        <w:r>
                          <w:t>Wacky hairdo fashion show</w:t>
                        </w:r>
                      </w:p>
                      <w:p w:rsidR="00C97AE5" w:rsidRPr="00C34750" w:rsidRDefault="00852B9B" w:rsidP="00F1330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71500" cy="571500"/>
                              <wp:effectExtent l="19050" t="0" r="0" b="0"/>
                              <wp:docPr id="24" name="Picture 24" descr="2967198380_2c684d448c_z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2967198380_2c684d448c_z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64" w:type="dxa"/>
                        <w:shd w:val="clear" w:color="auto" w:fill="FFFF00"/>
                      </w:tcPr>
                      <w:p w:rsidR="00C97AE5" w:rsidRDefault="00BE647A" w:rsidP="00FB1F9D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3</w:t>
                        </w:r>
                        <w:r w:rsidR="00D3119B">
                          <w:rPr>
                            <w:b/>
                            <w:sz w:val="16"/>
                            <w:szCs w:val="16"/>
                          </w:rPr>
                          <w:t>0</w:t>
                        </w:r>
                        <w:r w:rsidR="00FB1F9D">
                          <w:rPr>
                            <w:b/>
                            <w:sz w:val="16"/>
                            <w:szCs w:val="16"/>
                          </w:rPr>
                          <w:t xml:space="preserve">    </w:t>
                        </w:r>
                      </w:p>
                      <w:p w:rsidR="00A157B6" w:rsidRDefault="0089401D" w:rsidP="00C97AE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Engineers</w:t>
                        </w:r>
                      </w:p>
                      <w:p w:rsidR="00A3694F" w:rsidRDefault="0026711B" w:rsidP="00C97AE5">
                        <w:pPr>
                          <w:jc w:val="center"/>
                        </w:pPr>
                        <w:r w:rsidRPr="0026711B">
                          <w:t>Movies @Show Biz</w:t>
                        </w:r>
                      </w:p>
                      <w:p w:rsidR="0026711B" w:rsidRDefault="0026711B" w:rsidP="00C97AE5">
                        <w:pPr>
                          <w:jc w:val="center"/>
                        </w:pPr>
                        <w:r>
                          <w:t>10:00-1:00</w:t>
                        </w:r>
                      </w:p>
                      <w:p w:rsidR="00626FDE" w:rsidRDefault="00626FDE" w:rsidP="00385773">
                        <w:pPr>
                          <w:jc w:val="center"/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</w:p>
                      <w:p w:rsidR="00385773" w:rsidRDefault="00385773" w:rsidP="00385773">
                        <w:pPr>
                          <w:jc w:val="center"/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 xml:space="preserve">Nutty Scientists </w:t>
                        </w:r>
                      </w:p>
                      <w:p w:rsidR="00385773" w:rsidRDefault="00385773" w:rsidP="00385773">
                        <w:pPr>
                          <w:jc w:val="center"/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>10:00am</w:t>
                        </w:r>
                      </w:p>
                      <w:p w:rsidR="00385773" w:rsidRPr="0026711B" w:rsidRDefault="00385773" w:rsidP="00385773">
                        <w:pPr>
                          <w:jc w:val="center"/>
                        </w:pPr>
                      </w:p>
                    </w:tc>
                    <w:tc>
                      <w:tcPr>
                        <w:tcW w:w="2118" w:type="dxa"/>
                      </w:tcPr>
                      <w:p w:rsidR="00C57C72" w:rsidRDefault="00D3119B" w:rsidP="00626FDE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31.</w:t>
                        </w:r>
                        <w:r w:rsidR="00626FDE">
                          <w:rPr>
                            <w:b/>
                            <w:sz w:val="16"/>
                            <w:szCs w:val="16"/>
                          </w:rPr>
                          <w:t xml:space="preserve">      </w:t>
                        </w:r>
                        <w:r w:rsidR="00385773">
                          <w:rPr>
                            <w:b/>
                            <w:sz w:val="16"/>
                            <w:szCs w:val="16"/>
                          </w:rPr>
                          <w:t>Crazy Color Day</w:t>
                        </w:r>
                      </w:p>
                      <w:p w:rsidR="00385773" w:rsidRDefault="00385773" w:rsidP="0049288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(Hair spray, nails, fac paint &amp; temp tattoos)</w:t>
                        </w:r>
                      </w:p>
                      <w:p w:rsidR="007672B6" w:rsidRPr="000D2114" w:rsidRDefault="00385773" w:rsidP="000D2114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***Sign permission form in class**</w:t>
                        </w:r>
                      </w:p>
                      <w:p w:rsidR="00A37856" w:rsidRPr="00A37856" w:rsidRDefault="007672B6" w:rsidP="00A37856">
                        <w:pPr>
                          <w:jc w:val="center"/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>O</w:t>
                        </w:r>
                        <w:r w:rsidR="00A37856" w:rsidRPr="00A37856"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>pen House 5:00-6:30pm</w:t>
                        </w:r>
                      </w:p>
                      <w:p w:rsidR="00385773" w:rsidRPr="000D2114" w:rsidRDefault="000D2114" w:rsidP="00A37856">
                        <w:pPr>
                          <w:jc w:val="center"/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D2114"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>Come meet your new teacher</w:t>
                        </w:r>
                      </w:p>
                    </w:tc>
                    <w:tc>
                      <w:tcPr>
                        <w:tcW w:w="1801" w:type="dxa"/>
                      </w:tcPr>
                      <w:p w:rsidR="00492880" w:rsidRPr="0025132C" w:rsidRDefault="00852B9B" w:rsidP="00DE61D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933450" cy="923925"/>
                              <wp:effectExtent l="19050" t="0" r="0" b="0"/>
                              <wp:docPr id="25" name="Picture 25" descr="woman-902210_6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woman-902210_6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3450" cy="923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75" w:type="dxa"/>
                        <w:shd w:val="clear" w:color="auto" w:fill="auto"/>
                      </w:tcPr>
                      <w:p w:rsidR="00B5620A" w:rsidRPr="00B5620A" w:rsidRDefault="00B5620A" w:rsidP="0032154D">
                        <w:pPr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965" w:type="dxa"/>
                      </w:tcPr>
                      <w:p w:rsidR="004A2D54" w:rsidRPr="0025132C" w:rsidRDefault="006614D3" w:rsidP="004A2D5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5132C">
                          <w:rPr>
                            <w:b/>
                            <w:sz w:val="16"/>
                            <w:szCs w:val="16"/>
                          </w:rPr>
                          <w:t xml:space="preserve">   </w:t>
                        </w:r>
                      </w:p>
                      <w:p w:rsidR="006614D3" w:rsidRPr="0025132C" w:rsidRDefault="006614D3" w:rsidP="00094CE0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6614D3" w:rsidRDefault="006614D3" w:rsidP="00C95D97">
                  <w:pPr>
                    <w:pStyle w:val="Boxes11"/>
                  </w:pPr>
                </w:p>
              </w:txbxContent>
            </v:textbox>
            <w10:wrap anchorx="margin" anchory="margin"/>
          </v:rect>
        </w:pict>
      </w:r>
    </w:p>
    <w:sectPr w:rsidR="00C95D97" w:rsidSect="00A530C6">
      <w:pgSz w:w="15840" w:h="12240" w:orient="landscape" w:code="1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savePreviewPicture/>
  <w:compat>
    <w:adjustLineHeightInTable/>
  </w:compat>
  <w:docVars>
    <w:docVar w:name="Calendar post wizard balloon" w:val="0"/>
  </w:docVars>
  <w:rsids>
    <w:rsidRoot w:val="00C95D97"/>
    <w:rsid w:val="00006CCD"/>
    <w:rsid w:val="000111A2"/>
    <w:rsid w:val="00016594"/>
    <w:rsid w:val="000357C7"/>
    <w:rsid w:val="00043E6F"/>
    <w:rsid w:val="00051759"/>
    <w:rsid w:val="00052998"/>
    <w:rsid w:val="00053225"/>
    <w:rsid w:val="00072D65"/>
    <w:rsid w:val="00077CAC"/>
    <w:rsid w:val="00094CE0"/>
    <w:rsid w:val="000A2D04"/>
    <w:rsid w:val="000A5635"/>
    <w:rsid w:val="000B06B7"/>
    <w:rsid w:val="000C3BF1"/>
    <w:rsid w:val="000C48EC"/>
    <w:rsid w:val="000C76B9"/>
    <w:rsid w:val="000D2114"/>
    <w:rsid w:val="000D5E44"/>
    <w:rsid w:val="000E2C2F"/>
    <w:rsid w:val="00117C17"/>
    <w:rsid w:val="00121E68"/>
    <w:rsid w:val="0013210B"/>
    <w:rsid w:val="00132644"/>
    <w:rsid w:val="00157869"/>
    <w:rsid w:val="001628CE"/>
    <w:rsid w:val="001648EF"/>
    <w:rsid w:val="001661B1"/>
    <w:rsid w:val="00176DEE"/>
    <w:rsid w:val="00182331"/>
    <w:rsid w:val="00185EC8"/>
    <w:rsid w:val="0019018D"/>
    <w:rsid w:val="00192740"/>
    <w:rsid w:val="001A1934"/>
    <w:rsid w:val="001B47BA"/>
    <w:rsid w:val="001D7219"/>
    <w:rsid w:val="001E00F7"/>
    <w:rsid w:val="001E7DB9"/>
    <w:rsid w:val="001F0643"/>
    <w:rsid w:val="001F2A4D"/>
    <w:rsid w:val="002044B3"/>
    <w:rsid w:val="00204C53"/>
    <w:rsid w:val="00206525"/>
    <w:rsid w:val="00220DEB"/>
    <w:rsid w:val="00222022"/>
    <w:rsid w:val="00224197"/>
    <w:rsid w:val="0025132C"/>
    <w:rsid w:val="002523A6"/>
    <w:rsid w:val="0025273B"/>
    <w:rsid w:val="00262C95"/>
    <w:rsid w:val="0026711B"/>
    <w:rsid w:val="00267952"/>
    <w:rsid w:val="00267E1B"/>
    <w:rsid w:val="00277BBE"/>
    <w:rsid w:val="00281394"/>
    <w:rsid w:val="0028229F"/>
    <w:rsid w:val="00283BE0"/>
    <w:rsid w:val="0029080D"/>
    <w:rsid w:val="002B0250"/>
    <w:rsid w:val="002B795E"/>
    <w:rsid w:val="002D2956"/>
    <w:rsid w:val="002D4923"/>
    <w:rsid w:val="002F5D67"/>
    <w:rsid w:val="00302EFF"/>
    <w:rsid w:val="003126F7"/>
    <w:rsid w:val="00316C08"/>
    <w:rsid w:val="0032154D"/>
    <w:rsid w:val="003375A9"/>
    <w:rsid w:val="003466A0"/>
    <w:rsid w:val="00347EBE"/>
    <w:rsid w:val="003519DB"/>
    <w:rsid w:val="00353EC9"/>
    <w:rsid w:val="00354B11"/>
    <w:rsid w:val="00370E9F"/>
    <w:rsid w:val="00374A23"/>
    <w:rsid w:val="00382F8A"/>
    <w:rsid w:val="00384D0B"/>
    <w:rsid w:val="00385773"/>
    <w:rsid w:val="003B29B0"/>
    <w:rsid w:val="003D4B08"/>
    <w:rsid w:val="003E20A3"/>
    <w:rsid w:val="003E29ED"/>
    <w:rsid w:val="003F430F"/>
    <w:rsid w:val="003F73D1"/>
    <w:rsid w:val="00414E57"/>
    <w:rsid w:val="004151F0"/>
    <w:rsid w:val="00415EE3"/>
    <w:rsid w:val="00417D19"/>
    <w:rsid w:val="00420547"/>
    <w:rsid w:val="00430771"/>
    <w:rsid w:val="00436EBD"/>
    <w:rsid w:val="00436FE5"/>
    <w:rsid w:val="00440C24"/>
    <w:rsid w:val="00442611"/>
    <w:rsid w:val="00446FD7"/>
    <w:rsid w:val="00450CAF"/>
    <w:rsid w:val="00453983"/>
    <w:rsid w:val="00456758"/>
    <w:rsid w:val="004669FB"/>
    <w:rsid w:val="004751D8"/>
    <w:rsid w:val="00475EF9"/>
    <w:rsid w:val="00492880"/>
    <w:rsid w:val="004A2D54"/>
    <w:rsid w:val="004A30D3"/>
    <w:rsid w:val="004A7621"/>
    <w:rsid w:val="004B057C"/>
    <w:rsid w:val="004C5AE8"/>
    <w:rsid w:val="004E4B28"/>
    <w:rsid w:val="004F2C9B"/>
    <w:rsid w:val="004F3957"/>
    <w:rsid w:val="004F4730"/>
    <w:rsid w:val="004F6D25"/>
    <w:rsid w:val="005069EA"/>
    <w:rsid w:val="00514AEF"/>
    <w:rsid w:val="005160C7"/>
    <w:rsid w:val="00520332"/>
    <w:rsid w:val="005214B6"/>
    <w:rsid w:val="00531617"/>
    <w:rsid w:val="00546EB3"/>
    <w:rsid w:val="0058491A"/>
    <w:rsid w:val="00596FEC"/>
    <w:rsid w:val="005973AC"/>
    <w:rsid w:val="005A572D"/>
    <w:rsid w:val="005A7DAD"/>
    <w:rsid w:val="005C10CE"/>
    <w:rsid w:val="005D1A96"/>
    <w:rsid w:val="005E454B"/>
    <w:rsid w:val="00601093"/>
    <w:rsid w:val="006138E7"/>
    <w:rsid w:val="00626FDE"/>
    <w:rsid w:val="006279FD"/>
    <w:rsid w:val="00630417"/>
    <w:rsid w:val="00636DBF"/>
    <w:rsid w:val="00640019"/>
    <w:rsid w:val="00640DAE"/>
    <w:rsid w:val="00642B88"/>
    <w:rsid w:val="00643635"/>
    <w:rsid w:val="0064589C"/>
    <w:rsid w:val="006614D3"/>
    <w:rsid w:val="00664FB2"/>
    <w:rsid w:val="00676DBE"/>
    <w:rsid w:val="00691107"/>
    <w:rsid w:val="006B516D"/>
    <w:rsid w:val="006C358C"/>
    <w:rsid w:val="006D1E91"/>
    <w:rsid w:val="006D46BF"/>
    <w:rsid w:val="006E1F6C"/>
    <w:rsid w:val="006E212F"/>
    <w:rsid w:val="006E489C"/>
    <w:rsid w:val="006E6312"/>
    <w:rsid w:val="006F0CFD"/>
    <w:rsid w:val="006F4623"/>
    <w:rsid w:val="006F515C"/>
    <w:rsid w:val="006F63B6"/>
    <w:rsid w:val="00701D65"/>
    <w:rsid w:val="007020E7"/>
    <w:rsid w:val="00703876"/>
    <w:rsid w:val="00716D67"/>
    <w:rsid w:val="00723F48"/>
    <w:rsid w:val="00741CAD"/>
    <w:rsid w:val="0074313E"/>
    <w:rsid w:val="00752188"/>
    <w:rsid w:val="007672B6"/>
    <w:rsid w:val="00773B08"/>
    <w:rsid w:val="00794EE5"/>
    <w:rsid w:val="007A3B81"/>
    <w:rsid w:val="007A7714"/>
    <w:rsid w:val="007B01B8"/>
    <w:rsid w:val="007C2550"/>
    <w:rsid w:val="007C2EA2"/>
    <w:rsid w:val="007D02A7"/>
    <w:rsid w:val="007D26AF"/>
    <w:rsid w:val="007D3CF7"/>
    <w:rsid w:val="007E6085"/>
    <w:rsid w:val="007E729D"/>
    <w:rsid w:val="007F0518"/>
    <w:rsid w:val="00803117"/>
    <w:rsid w:val="00805A1D"/>
    <w:rsid w:val="008072B9"/>
    <w:rsid w:val="00816C04"/>
    <w:rsid w:val="00820F7D"/>
    <w:rsid w:val="00826A95"/>
    <w:rsid w:val="0083592D"/>
    <w:rsid w:val="008459FA"/>
    <w:rsid w:val="00852B9B"/>
    <w:rsid w:val="0086071E"/>
    <w:rsid w:val="0087161F"/>
    <w:rsid w:val="0087248C"/>
    <w:rsid w:val="00884826"/>
    <w:rsid w:val="0089401D"/>
    <w:rsid w:val="008B607B"/>
    <w:rsid w:val="008B7484"/>
    <w:rsid w:val="008B7493"/>
    <w:rsid w:val="008C31F4"/>
    <w:rsid w:val="008D28A4"/>
    <w:rsid w:val="00901E08"/>
    <w:rsid w:val="00913715"/>
    <w:rsid w:val="00916E56"/>
    <w:rsid w:val="00920E63"/>
    <w:rsid w:val="00927DC4"/>
    <w:rsid w:val="00933C95"/>
    <w:rsid w:val="00940664"/>
    <w:rsid w:val="00947A8E"/>
    <w:rsid w:val="009716A5"/>
    <w:rsid w:val="009733D8"/>
    <w:rsid w:val="00981AF9"/>
    <w:rsid w:val="009867DE"/>
    <w:rsid w:val="00995715"/>
    <w:rsid w:val="009B51D3"/>
    <w:rsid w:val="009B55AE"/>
    <w:rsid w:val="009B7628"/>
    <w:rsid w:val="009D6331"/>
    <w:rsid w:val="009F379E"/>
    <w:rsid w:val="00A157B6"/>
    <w:rsid w:val="00A216CB"/>
    <w:rsid w:val="00A277B9"/>
    <w:rsid w:val="00A3694F"/>
    <w:rsid w:val="00A37856"/>
    <w:rsid w:val="00A41C8A"/>
    <w:rsid w:val="00A44DAB"/>
    <w:rsid w:val="00A530C6"/>
    <w:rsid w:val="00A77169"/>
    <w:rsid w:val="00A90D55"/>
    <w:rsid w:val="00A9364A"/>
    <w:rsid w:val="00A97A93"/>
    <w:rsid w:val="00AA348D"/>
    <w:rsid w:val="00AB1A11"/>
    <w:rsid w:val="00AB1A7D"/>
    <w:rsid w:val="00AC43ED"/>
    <w:rsid w:val="00AC4B50"/>
    <w:rsid w:val="00AD1982"/>
    <w:rsid w:val="00AE5BCD"/>
    <w:rsid w:val="00AE6BA9"/>
    <w:rsid w:val="00B0684D"/>
    <w:rsid w:val="00B06CEA"/>
    <w:rsid w:val="00B10268"/>
    <w:rsid w:val="00B11396"/>
    <w:rsid w:val="00B1294C"/>
    <w:rsid w:val="00B269CB"/>
    <w:rsid w:val="00B45E2B"/>
    <w:rsid w:val="00B4712D"/>
    <w:rsid w:val="00B539D5"/>
    <w:rsid w:val="00B5620A"/>
    <w:rsid w:val="00B62A6F"/>
    <w:rsid w:val="00B718DF"/>
    <w:rsid w:val="00B75388"/>
    <w:rsid w:val="00B95640"/>
    <w:rsid w:val="00B97BB9"/>
    <w:rsid w:val="00B97D6E"/>
    <w:rsid w:val="00BA2B28"/>
    <w:rsid w:val="00BA5369"/>
    <w:rsid w:val="00BB1E39"/>
    <w:rsid w:val="00BB7A92"/>
    <w:rsid w:val="00BC73DB"/>
    <w:rsid w:val="00BD0914"/>
    <w:rsid w:val="00BD2B54"/>
    <w:rsid w:val="00BE07A0"/>
    <w:rsid w:val="00BE647A"/>
    <w:rsid w:val="00BF20C5"/>
    <w:rsid w:val="00BF6B59"/>
    <w:rsid w:val="00C00B1E"/>
    <w:rsid w:val="00C138CC"/>
    <w:rsid w:val="00C171CD"/>
    <w:rsid w:val="00C21C72"/>
    <w:rsid w:val="00C34750"/>
    <w:rsid w:val="00C37BC5"/>
    <w:rsid w:val="00C476E7"/>
    <w:rsid w:val="00C57C72"/>
    <w:rsid w:val="00C63A07"/>
    <w:rsid w:val="00C7080A"/>
    <w:rsid w:val="00C70B9C"/>
    <w:rsid w:val="00C72AA2"/>
    <w:rsid w:val="00C72EC1"/>
    <w:rsid w:val="00C746D9"/>
    <w:rsid w:val="00C7482A"/>
    <w:rsid w:val="00C872F4"/>
    <w:rsid w:val="00C90981"/>
    <w:rsid w:val="00C95D97"/>
    <w:rsid w:val="00C97AE5"/>
    <w:rsid w:val="00CA067F"/>
    <w:rsid w:val="00CA57C7"/>
    <w:rsid w:val="00CC46ED"/>
    <w:rsid w:val="00CC7DFB"/>
    <w:rsid w:val="00CD2822"/>
    <w:rsid w:val="00CD5A80"/>
    <w:rsid w:val="00CD7B07"/>
    <w:rsid w:val="00CE6D7A"/>
    <w:rsid w:val="00CF33FA"/>
    <w:rsid w:val="00D0157F"/>
    <w:rsid w:val="00D04B55"/>
    <w:rsid w:val="00D20F91"/>
    <w:rsid w:val="00D2232A"/>
    <w:rsid w:val="00D3119B"/>
    <w:rsid w:val="00D3322A"/>
    <w:rsid w:val="00D3438E"/>
    <w:rsid w:val="00D4092C"/>
    <w:rsid w:val="00D46DE7"/>
    <w:rsid w:val="00D66041"/>
    <w:rsid w:val="00D762C2"/>
    <w:rsid w:val="00D80493"/>
    <w:rsid w:val="00D848FC"/>
    <w:rsid w:val="00DA3345"/>
    <w:rsid w:val="00DB2DA0"/>
    <w:rsid w:val="00DB72B0"/>
    <w:rsid w:val="00DB7DE3"/>
    <w:rsid w:val="00DC6546"/>
    <w:rsid w:val="00DD26B0"/>
    <w:rsid w:val="00DD4FE8"/>
    <w:rsid w:val="00DD7771"/>
    <w:rsid w:val="00DE61DC"/>
    <w:rsid w:val="00E00427"/>
    <w:rsid w:val="00E02E39"/>
    <w:rsid w:val="00E06E78"/>
    <w:rsid w:val="00E0753C"/>
    <w:rsid w:val="00E413F9"/>
    <w:rsid w:val="00E4476F"/>
    <w:rsid w:val="00E64BCA"/>
    <w:rsid w:val="00E7313E"/>
    <w:rsid w:val="00E7508C"/>
    <w:rsid w:val="00E807BB"/>
    <w:rsid w:val="00E92177"/>
    <w:rsid w:val="00EA376C"/>
    <w:rsid w:val="00EB47F3"/>
    <w:rsid w:val="00EC3D7C"/>
    <w:rsid w:val="00EC3EF7"/>
    <w:rsid w:val="00ED373C"/>
    <w:rsid w:val="00EE3CB1"/>
    <w:rsid w:val="00EE78FC"/>
    <w:rsid w:val="00EF4E47"/>
    <w:rsid w:val="00EF5625"/>
    <w:rsid w:val="00F12E17"/>
    <w:rsid w:val="00F13302"/>
    <w:rsid w:val="00F15265"/>
    <w:rsid w:val="00F15C33"/>
    <w:rsid w:val="00F26CA5"/>
    <w:rsid w:val="00F27D53"/>
    <w:rsid w:val="00F46ECC"/>
    <w:rsid w:val="00F642AD"/>
    <w:rsid w:val="00F72C5A"/>
    <w:rsid w:val="00F776E6"/>
    <w:rsid w:val="00F92CB9"/>
    <w:rsid w:val="00F941B9"/>
    <w:rsid w:val="00F97D7B"/>
    <w:rsid w:val="00FB1F9D"/>
    <w:rsid w:val="00FE2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3E6F"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color w:val="FFFFFF"/>
      <w:sz w:val="72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sz w:val="40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sz w:val="72"/>
    </w:rPr>
  </w:style>
  <w:style w:type="paragraph" w:customStyle="1" w:styleId="Banner01">
    <w:name w:val="Banner01"/>
    <w:basedOn w:val="Banner00"/>
    <w:next w:val="Normal"/>
    <w:pPr>
      <w:spacing w:after="240"/>
    </w:pPr>
  </w:style>
  <w:style w:type="paragraph" w:customStyle="1" w:styleId="Banner10">
    <w:name w:val="Banner10"/>
    <w:basedOn w:val="Normal"/>
    <w:pPr>
      <w:spacing w:before="720" w:after="120"/>
      <w:jc w:val="center"/>
    </w:pPr>
    <w:rPr>
      <w:b/>
      <w:noProof/>
      <w:sz w:val="56"/>
    </w:rPr>
  </w:style>
  <w:style w:type="paragraph" w:customStyle="1" w:styleId="Banner11">
    <w:name w:val="Banner11"/>
    <w:basedOn w:val="Normal"/>
    <w:next w:val="Normal"/>
    <w:pPr>
      <w:jc w:val="center"/>
    </w:pPr>
    <w:rPr>
      <w:b/>
      <w:noProof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sz w:val="56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sz w:val="24"/>
    </w:rPr>
  </w:style>
  <w:style w:type="paragraph" w:customStyle="1" w:styleId="Boxes00">
    <w:name w:val="Boxes00"/>
    <w:basedOn w:val="Normal"/>
    <w:pPr>
      <w:spacing w:before="240" w:after="120"/>
      <w:jc w:val="center"/>
    </w:pPr>
    <w:rPr>
      <w:b/>
      <w:noProof/>
      <w:sz w:val="60"/>
    </w:rPr>
  </w:style>
  <w:style w:type="paragraph" w:customStyle="1" w:styleId="Boxes01">
    <w:name w:val="Boxes01"/>
    <w:next w:val="Normal"/>
    <w:pPr>
      <w:jc w:val="center"/>
    </w:pPr>
    <w:rPr>
      <w:b/>
      <w:noProof/>
      <w:sz w:val="96"/>
    </w:rPr>
  </w:style>
  <w:style w:type="paragraph" w:customStyle="1" w:styleId="Boxes10">
    <w:name w:val="Boxes10"/>
    <w:basedOn w:val="Normal"/>
    <w:pPr>
      <w:spacing w:before="360" w:after="120"/>
      <w:jc w:val="center"/>
    </w:pPr>
    <w:rPr>
      <w:b/>
      <w:noProof/>
      <w:sz w:val="72"/>
    </w:rPr>
  </w:style>
  <w:style w:type="paragraph" w:customStyle="1" w:styleId="Boxes11">
    <w:name w:val="Boxes11"/>
    <w:basedOn w:val="Boxes01"/>
    <w:next w:val="Normal"/>
    <w:rPr>
      <w:sz w:val="72"/>
    </w:rPr>
  </w:style>
  <w:style w:type="paragraph" w:customStyle="1" w:styleId="ExtraInfo">
    <w:name w:val="Extra Info"/>
    <w:basedOn w:val="Normal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noProof/>
      <w:sz w:val="168"/>
    </w:rPr>
  </w:style>
  <w:style w:type="paragraph" w:customStyle="1" w:styleId="JazzyHeading10">
    <w:name w:val="Jazzy Heading10"/>
    <w:basedOn w:val="Normal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noProof/>
      <w:sz w:val="40"/>
    </w:rPr>
  </w:style>
  <w:style w:type="paragraph" w:customStyle="1" w:styleId="JazzyHeading2">
    <w:name w:val="Jazzy Heading2"/>
    <w:pPr>
      <w:jc w:val="center"/>
    </w:pPr>
    <w:rPr>
      <w:b/>
      <w:noProof/>
      <w:sz w:val="60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noProof/>
      <w:sz w:val="40"/>
    </w:rPr>
  </w:style>
  <w:style w:type="paragraph" w:customStyle="1" w:styleId="JazzyHeading4">
    <w:name w:val="Jazzy Heading4"/>
    <w:basedOn w:val="Normal"/>
    <w:pPr>
      <w:spacing w:line="1440" w:lineRule="exact"/>
      <w:jc w:val="center"/>
    </w:pPr>
    <w:rPr>
      <w:rFonts w:ascii="Algerian" w:hAnsi="Algerian"/>
      <w:noProof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Normal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noProof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Normal"/>
    <w:pPr>
      <w:spacing w:before="160"/>
      <w:jc w:val="center"/>
    </w:pPr>
    <w:rPr>
      <w:b/>
      <w:noProof/>
      <w:sz w:val="52"/>
    </w:rPr>
  </w:style>
  <w:style w:type="paragraph" w:customStyle="1" w:styleId="Jazzy01">
    <w:name w:val="Jazzy01"/>
    <w:next w:val="ExtraInfo"/>
    <w:pPr>
      <w:jc w:val="center"/>
    </w:pPr>
    <w:rPr>
      <w:b/>
      <w:noProof/>
      <w:sz w:val="72"/>
    </w:rPr>
  </w:style>
  <w:style w:type="paragraph" w:customStyle="1" w:styleId="Jazzy10">
    <w:name w:val="Jazzy10"/>
    <w:basedOn w:val="Normal"/>
    <w:pPr>
      <w:spacing w:before="240" w:after="120"/>
      <w:jc w:val="center"/>
    </w:pPr>
    <w:rPr>
      <w:b/>
      <w:noProof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BalloonText">
    <w:name w:val="Balloon Text"/>
    <w:basedOn w:val="Normal"/>
    <w:semiHidden/>
    <w:rsid w:val="00B718D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B748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google.com/url?sa=i&amp;rct=j&amp;q=&amp;esrc=s&amp;source=images&amp;cd=&amp;cad=rja&amp;uact=8&amp;ved=2ahUKEwj7iorXoPjhAhVDSK0KHaNZBU8QjRx6BAgBEAU&amp;url=https%3A%2F%2Fwww.providencechildrensacademy.com%2Fthe-importance-of-music-and-sound-in-infant-activities%2F&amp;psig=AOvVaw0Cf30PO8UNBiiTFMw5OsBu&amp;ust=1556728416140459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wmf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Calendar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E3CCA-052F-47E5-8D45-AE1F0F5CA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Calendar Wizard</vt:lpstr>
    </vt:vector>
  </TitlesOfParts>
  <Company/>
  <LinksUpToDate>false</LinksUpToDate>
  <CharactersWithSpaces>7</CharactersWithSpaces>
  <SharedDoc>false</SharedDoc>
  <HLinks>
    <vt:vector size="6" baseType="variant">
      <vt:variant>
        <vt:i4>3735614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j7iorXoPjhAhVDSK0KHaNZBU8QjRx6BAgBEAU&amp;url=https%3A%2F%2Fwww.providencechildrensacademy.com%2Fthe-importance-of-music-and-sound-in-infant-activities%2F&amp;psig=AOvVaw0Cf30PO8UNBiiTFMw5OsBu&amp;ust=1556728416140459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 Wizard</dc:title>
  <dc:creator>Doug Reeder</dc:creator>
  <cp:lastModifiedBy>jenni</cp:lastModifiedBy>
  <cp:revision>2</cp:revision>
  <cp:lastPrinted>2019-05-01T16:28:00Z</cp:lastPrinted>
  <dcterms:created xsi:type="dcterms:W3CDTF">2019-05-07T14:55:00Z</dcterms:created>
  <dcterms:modified xsi:type="dcterms:W3CDTF">2019-05-07T14:55:00Z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2000061100</vt:i4>
  </property>
  <property fmtid="{D5CDD505-2E9C-101B-9397-08002B2CF9AE}" pid="4" name="LCID">
    <vt:i4>1033</vt:i4>
  </property>
</Properties>
</file>